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828B6D" w14:textId="03BB4453" w:rsidR="00A52990" w:rsidRDefault="00A52990" w:rsidP="00A52990">
      <w:pPr>
        <w:jc w:val="left"/>
        <w:rPr>
          <w:rFonts w:cs="Arial"/>
          <w:bCs/>
          <w:i/>
          <w:iCs/>
          <w:szCs w:val="24"/>
        </w:rPr>
      </w:pPr>
      <w:r w:rsidRPr="00A52990">
        <w:rPr>
          <w:rFonts w:cs="Arial"/>
          <w:b/>
          <w:bCs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21DC8D" wp14:editId="18143FEA">
                <wp:simplePos x="0" y="0"/>
                <wp:positionH relativeFrom="page">
                  <wp:posOffset>58420</wp:posOffset>
                </wp:positionH>
                <wp:positionV relativeFrom="paragraph">
                  <wp:posOffset>-51435</wp:posOffset>
                </wp:positionV>
                <wp:extent cx="7521575" cy="169545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157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B35C2" w14:textId="77777777" w:rsidR="00A52990" w:rsidRDefault="0033246E">
                            <w:r>
                              <w:pict w14:anchorId="1FFF4053">
                                <v:shape id="_x0000_i1027" type="#_x0000_t75" style="width:578.5pt;height:128.5pt">
                                  <v:imagedata r:id="rId8" o:title="LOGO FINAL gruppe mockup WEISS cut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1DC8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.6pt;margin-top:-4.05pt;width:592.25pt;height:133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" filled="f" stroked="f">
                <v:textbox>
                  <w:txbxContent>
                    <w:p w14:paraId="6E4B35C2" w14:textId="77777777" w:rsidR="00A52990" w:rsidRDefault="00CD2397">
                      <w:r>
                        <w:pict w14:anchorId="1FFF4053">
                          <v:shape id="_x0000_i1027" type="#_x0000_t75" style="width:578.4pt;height:128.4pt">
                            <v:imagedata r:id="rId9" o:title="LOGO FINAL gruppe mockup WEISS cut"/>
                          </v:shape>
                        </w:pi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92BACA3" w14:textId="20F69778" w:rsidR="00A52990" w:rsidRDefault="00A52990" w:rsidP="00A52990">
      <w:pPr>
        <w:jc w:val="left"/>
        <w:rPr>
          <w:rFonts w:cs="Arial"/>
          <w:bCs/>
          <w:i/>
          <w:iCs/>
          <w:szCs w:val="24"/>
        </w:rPr>
      </w:pPr>
    </w:p>
    <w:p w14:paraId="2B8AD377" w14:textId="3D6D3D42" w:rsidR="00A52990" w:rsidRDefault="00A52990" w:rsidP="00A52990">
      <w:pPr>
        <w:jc w:val="left"/>
        <w:rPr>
          <w:rFonts w:cs="Arial"/>
          <w:bCs/>
          <w:i/>
          <w:iCs/>
          <w:szCs w:val="24"/>
        </w:rPr>
      </w:pPr>
    </w:p>
    <w:p w14:paraId="07DF4570" w14:textId="0AF73F3D" w:rsidR="00A52990" w:rsidRDefault="00114B66" w:rsidP="00114B66">
      <w:pPr>
        <w:jc w:val="left"/>
        <w:rPr>
          <w:rFonts w:cs="Arial"/>
          <w:b/>
          <w:bCs/>
          <w:iCs/>
          <w:sz w:val="22"/>
          <w:szCs w:val="22"/>
        </w:rPr>
      </w:pPr>
      <w:r>
        <w:rPr>
          <w:rFonts w:cs="Arial"/>
          <w:b/>
          <w:bCs/>
          <w:iCs/>
          <w:sz w:val="22"/>
          <w:szCs w:val="22"/>
        </w:rPr>
        <w:tab/>
      </w:r>
    </w:p>
    <w:p w14:paraId="1B779EEC" w14:textId="77777777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57189747" w14:textId="2E2EAD7A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65706CF0" w14:textId="3E066DF2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25100D7A" w14:textId="72F7019E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73E1D670" w14:textId="77777777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39EC6DB7" w14:textId="1C803C0B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3E39D607" w14:textId="4C3E69D7" w:rsidR="00A52990" w:rsidRDefault="009E4FD9" w:rsidP="00114B66">
      <w:pPr>
        <w:jc w:val="left"/>
        <w:rPr>
          <w:rFonts w:cs="Arial"/>
          <w:b/>
          <w:bCs/>
          <w:iCs/>
          <w:sz w:val="22"/>
          <w:szCs w:val="22"/>
        </w:rPr>
      </w:pPr>
      <w:r w:rsidRPr="009E4FD9">
        <w:rPr>
          <w:rFonts w:cs="Arial"/>
          <w:b/>
          <w:bCs/>
          <w:iCs/>
          <w:sz w:val="18"/>
          <w:szCs w:val="18"/>
        </w:rPr>
        <w:t>© 2022 J.M.A.</w:t>
      </w:r>
      <w:r w:rsidR="00A90107">
        <w:rPr>
          <w:rFonts w:cs="Arial"/>
          <w:b/>
          <w:bCs/>
          <w:iCs/>
          <w:sz w:val="22"/>
          <w:szCs w:val="22"/>
        </w:rPr>
        <w:t>_____________________________________________________________________</w:t>
      </w:r>
    </w:p>
    <w:p w14:paraId="4BD4AE7F" w14:textId="2D8BCC43" w:rsidR="00A52990" w:rsidRDefault="00A52990" w:rsidP="00114B66">
      <w:pPr>
        <w:jc w:val="left"/>
        <w:rPr>
          <w:rFonts w:cs="Arial"/>
          <w:b/>
          <w:bCs/>
          <w:iCs/>
          <w:sz w:val="22"/>
          <w:szCs w:val="22"/>
        </w:rPr>
      </w:pPr>
    </w:p>
    <w:p w14:paraId="393723D1" w14:textId="23F57665" w:rsidR="00673917" w:rsidRDefault="00673917" w:rsidP="00114B66">
      <w:pPr>
        <w:jc w:val="left"/>
        <w:rPr>
          <w:rFonts w:cs="Arial"/>
          <w:b/>
          <w:bCs/>
          <w:iCs/>
          <w:sz w:val="20"/>
        </w:rPr>
      </w:pPr>
    </w:p>
    <w:p w14:paraId="1365CF10" w14:textId="3E8BD305" w:rsidR="00E5198B" w:rsidRPr="00697E1C" w:rsidRDefault="005772D6" w:rsidP="00114B66">
      <w:pPr>
        <w:jc w:val="left"/>
        <w:rPr>
          <w:rFonts w:cs="Arial"/>
          <w:b/>
          <w:bCs/>
          <w:iCs/>
          <w:sz w:val="22"/>
          <w:szCs w:val="22"/>
        </w:rPr>
      </w:pPr>
      <w:r w:rsidRPr="00697E1C">
        <w:rPr>
          <w:rFonts w:cs="Arial"/>
          <w:b/>
          <w:bCs/>
          <w:iCs/>
          <w:sz w:val="22"/>
          <w:szCs w:val="22"/>
        </w:rPr>
        <w:t>Gerne könn</w:t>
      </w:r>
      <w:r w:rsidR="0070380E" w:rsidRPr="00697E1C">
        <w:rPr>
          <w:rFonts w:cs="Arial"/>
          <w:b/>
          <w:bCs/>
          <w:iCs/>
          <w:sz w:val="22"/>
          <w:szCs w:val="22"/>
        </w:rPr>
        <w:t>en Sie</w:t>
      </w:r>
      <w:r w:rsidR="00C22667" w:rsidRPr="00697E1C">
        <w:rPr>
          <w:rFonts w:cs="Arial"/>
          <w:b/>
          <w:bCs/>
          <w:iCs/>
          <w:sz w:val="22"/>
          <w:szCs w:val="22"/>
        </w:rPr>
        <w:t xml:space="preserve"> die</w:t>
      </w:r>
      <w:r w:rsidR="00EF3D39" w:rsidRPr="00697E1C">
        <w:rPr>
          <w:rFonts w:cs="Arial"/>
          <w:b/>
          <w:bCs/>
          <w:iCs/>
          <w:sz w:val="22"/>
          <w:szCs w:val="22"/>
        </w:rPr>
        <w:t xml:space="preserve"> </w:t>
      </w:r>
      <w:r w:rsidR="00154679" w:rsidRPr="00697E1C">
        <w:rPr>
          <w:rFonts w:cs="Arial"/>
          <w:b/>
          <w:bCs/>
          <w:iCs/>
          <w:sz w:val="22"/>
          <w:szCs w:val="22"/>
        </w:rPr>
        <w:t xml:space="preserve">Frankfurter </w:t>
      </w:r>
      <w:r w:rsidR="00EF3D39" w:rsidRPr="00697E1C">
        <w:rPr>
          <w:rFonts w:cs="Arial"/>
          <w:b/>
          <w:bCs/>
          <w:iCs/>
          <w:sz w:val="22"/>
          <w:szCs w:val="22"/>
        </w:rPr>
        <w:t>Berufs</w:t>
      </w:r>
      <w:r w:rsidR="00BD1CDB" w:rsidRPr="00697E1C">
        <w:rPr>
          <w:rFonts w:cs="Arial"/>
          <w:b/>
          <w:bCs/>
          <w:iCs/>
          <w:sz w:val="22"/>
          <w:szCs w:val="22"/>
        </w:rPr>
        <w:t>- und Studien</w:t>
      </w:r>
      <w:r w:rsidR="00EF3D39" w:rsidRPr="00697E1C">
        <w:rPr>
          <w:rFonts w:cs="Arial"/>
          <w:b/>
          <w:bCs/>
          <w:iCs/>
          <w:sz w:val="22"/>
          <w:szCs w:val="22"/>
        </w:rPr>
        <w:t xml:space="preserve">beratung </w:t>
      </w:r>
      <w:r w:rsidR="005C34FC" w:rsidRPr="00697E1C">
        <w:rPr>
          <w:rFonts w:cs="Arial"/>
          <w:b/>
          <w:bCs/>
          <w:iCs/>
          <w:sz w:val="22"/>
          <w:szCs w:val="22"/>
        </w:rPr>
        <w:t xml:space="preserve">bei Fragen </w:t>
      </w:r>
      <w:r w:rsidR="00B37FFB" w:rsidRPr="00697E1C">
        <w:rPr>
          <w:rFonts w:cs="Arial"/>
          <w:b/>
          <w:bCs/>
          <w:iCs/>
          <w:sz w:val="22"/>
          <w:szCs w:val="22"/>
        </w:rPr>
        <w:t xml:space="preserve">kontaktieren: </w:t>
      </w:r>
      <w:r w:rsidR="00114B66" w:rsidRPr="00697E1C">
        <w:rPr>
          <w:rFonts w:cs="Arial"/>
          <w:b/>
          <w:bCs/>
          <w:iCs/>
          <w:sz w:val="22"/>
          <w:szCs w:val="22"/>
        </w:rPr>
        <w:tab/>
      </w:r>
    </w:p>
    <w:p w14:paraId="43C54CE3" w14:textId="4A2CB9F6" w:rsidR="006201BA" w:rsidRPr="004D5989" w:rsidRDefault="00E5198B" w:rsidP="00114B66">
      <w:pPr>
        <w:jc w:val="left"/>
        <w:rPr>
          <w:rFonts w:cs="Arial"/>
          <w:bCs/>
          <w:iCs/>
          <w:color w:val="FF0000"/>
          <w:sz w:val="22"/>
          <w:szCs w:val="22"/>
        </w:rPr>
      </w:pPr>
      <w:r w:rsidRPr="00697E1C">
        <w:rPr>
          <w:rFonts w:cs="Arial"/>
          <w:b/>
          <w:bCs/>
          <w:iCs/>
          <w:sz w:val="22"/>
          <w:szCs w:val="22"/>
        </w:rPr>
        <w:tab/>
      </w:r>
      <w:r w:rsidRPr="00697E1C">
        <w:rPr>
          <w:rFonts w:cs="Arial"/>
          <w:b/>
          <w:bCs/>
          <w:iCs/>
          <w:sz w:val="22"/>
          <w:szCs w:val="22"/>
        </w:rPr>
        <w:tab/>
      </w:r>
      <w:r w:rsidRPr="00697E1C">
        <w:rPr>
          <w:rFonts w:cs="Arial"/>
          <w:b/>
          <w:bCs/>
          <w:iCs/>
          <w:sz w:val="22"/>
          <w:szCs w:val="22"/>
        </w:rPr>
        <w:tab/>
      </w:r>
      <w:r w:rsidR="00B37FFB" w:rsidRPr="004D5989">
        <w:rPr>
          <w:rFonts w:cs="Arial"/>
          <w:b/>
          <w:bCs/>
          <w:iCs/>
          <w:sz w:val="22"/>
          <w:szCs w:val="22"/>
        </w:rPr>
        <w:t>Beratungshotline</w:t>
      </w:r>
      <w:r w:rsidR="007151B3" w:rsidRPr="004D5989">
        <w:rPr>
          <w:rFonts w:cs="Arial"/>
          <w:b/>
          <w:bCs/>
          <w:iCs/>
          <w:sz w:val="22"/>
          <w:szCs w:val="22"/>
        </w:rPr>
        <w:t xml:space="preserve">: </w:t>
      </w:r>
      <w:r w:rsidR="00A9137B" w:rsidRPr="004D5989">
        <w:rPr>
          <w:rFonts w:cs="Arial"/>
          <w:b/>
          <w:bCs/>
          <w:iCs/>
          <w:sz w:val="22"/>
          <w:szCs w:val="22"/>
        </w:rPr>
        <w:tab/>
      </w:r>
      <w:r w:rsidR="000A0978" w:rsidRPr="004D5989">
        <w:rPr>
          <w:rFonts w:cs="Arial"/>
          <w:bCs/>
          <w:iCs/>
          <w:sz w:val="22"/>
          <w:szCs w:val="22"/>
        </w:rPr>
        <w:t>069 – 2171</w:t>
      </w:r>
      <w:r w:rsidR="00B80E5E" w:rsidRPr="004D5989">
        <w:rPr>
          <w:rFonts w:cs="Arial"/>
          <w:bCs/>
          <w:iCs/>
          <w:sz w:val="22"/>
          <w:szCs w:val="22"/>
        </w:rPr>
        <w:t xml:space="preserve"> </w:t>
      </w:r>
      <w:r w:rsidR="000A0978" w:rsidRPr="004D5989">
        <w:rPr>
          <w:rFonts w:cs="Arial"/>
          <w:bCs/>
          <w:iCs/>
          <w:sz w:val="22"/>
          <w:szCs w:val="22"/>
        </w:rPr>
        <w:t xml:space="preserve">2171 </w:t>
      </w:r>
    </w:p>
    <w:p w14:paraId="03238386" w14:textId="0414B858" w:rsidR="00697E1C" w:rsidRPr="004D5989" w:rsidRDefault="00114B66" w:rsidP="00697E1C">
      <w:pPr>
        <w:jc w:val="left"/>
        <w:rPr>
          <w:rStyle w:val="Hyperlink"/>
          <w:rFonts w:eastAsiaTheme="minorEastAsia" w:cs="Arial"/>
          <w:noProof/>
          <w:color w:val="auto"/>
          <w:sz w:val="22"/>
          <w:szCs w:val="22"/>
          <w:u w:val="none"/>
        </w:rPr>
      </w:pPr>
      <w:r w:rsidRPr="004D5989">
        <w:rPr>
          <w:rFonts w:cs="Arial"/>
          <w:bCs/>
          <w:iCs/>
          <w:color w:val="FF0000"/>
          <w:sz w:val="22"/>
          <w:szCs w:val="22"/>
        </w:rPr>
        <w:tab/>
      </w:r>
      <w:r w:rsidR="00154679" w:rsidRPr="004D5989">
        <w:rPr>
          <w:rFonts w:cs="Arial"/>
          <w:bCs/>
          <w:iCs/>
          <w:color w:val="FF0000"/>
          <w:sz w:val="22"/>
          <w:szCs w:val="22"/>
        </w:rPr>
        <w:tab/>
      </w:r>
      <w:r w:rsidR="00154679" w:rsidRPr="004D5989">
        <w:rPr>
          <w:rFonts w:cs="Arial"/>
          <w:bCs/>
          <w:iCs/>
          <w:color w:val="FF0000"/>
          <w:sz w:val="22"/>
          <w:szCs w:val="22"/>
        </w:rPr>
        <w:tab/>
      </w:r>
      <w:r w:rsidR="007151B3" w:rsidRPr="004D5989">
        <w:rPr>
          <w:rFonts w:cs="Arial"/>
          <w:bCs/>
          <w:iCs/>
          <w:sz w:val="22"/>
          <w:szCs w:val="22"/>
        </w:rPr>
        <w:t xml:space="preserve">oder unter </w:t>
      </w:r>
      <w:r w:rsidR="00075254" w:rsidRPr="004D5989">
        <w:rPr>
          <w:rFonts w:eastAsiaTheme="minorEastAsia" w:cs="Arial"/>
          <w:noProof/>
          <w:sz w:val="22"/>
          <w:szCs w:val="22"/>
        </w:rPr>
        <w:t>Frankfurt-Main.Berufsberatung@arbeitsagentur.de</w:t>
      </w:r>
    </w:p>
    <w:p w14:paraId="0479641B" w14:textId="1C89245F" w:rsidR="006F55D3" w:rsidRPr="004D5989" w:rsidRDefault="006F55D3" w:rsidP="006F55D3">
      <w:pPr>
        <w:pStyle w:val="Listenabsatz"/>
        <w:shd w:val="clear" w:color="auto" w:fill="FFFFFF"/>
        <w:ind w:left="709"/>
        <w:jc w:val="left"/>
        <w:rPr>
          <w:b/>
          <w:bCs/>
          <w:sz w:val="22"/>
          <w:szCs w:val="22"/>
          <w14:glow w14:rad="0">
            <w14:srgbClr w14:val="FFFF00"/>
          </w14:glow>
        </w:rPr>
      </w:pPr>
      <w:r w:rsidRPr="00F10926">
        <w:rPr>
          <w:b/>
          <w:bCs/>
          <w:sz w:val="22"/>
          <w:szCs w:val="22"/>
        </w:rPr>
        <w:t xml:space="preserve">           </w:t>
      </w:r>
    </w:p>
    <w:p w14:paraId="40020AAC" w14:textId="5650138E" w:rsidR="006F55D3" w:rsidRDefault="006F55D3" w:rsidP="006F55D3">
      <w:pPr>
        <w:pStyle w:val="Listenabsatz"/>
        <w:shd w:val="clear" w:color="auto" w:fill="FFFFFF"/>
        <w:ind w:left="0"/>
        <w:jc w:val="left"/>
        <w:rPr>
          <w:b/>
          <w:bCs/>
          <w:sz w:val="22"/>
          <w:szCs w:val="22"/>
        </w:rPr>
      </w:pPr>
    </w:p>
    <w:p w14:paraId="29602F0F" w14:textId="54EBE82D" w:rsidR="00913BF1" w:rsidRPr="00DD3856" w:rsidRDefault="005E3920" w:rsidP="006E5688">
      <w:pPr>
        <w:pStyle w:val="Listenabsatz"/>
        <w:numPr>
          <w:ilvl w:val="0"/>
          <w:numId w:val="30"/>
        </w:numPr>
        <w:shd w:val="clear" w:color="auto" w:fill="FFFFFF"/>
        <w:jc w:val="left"/>
        <w:rPr>
          <w:b/>
          <w:bCs/>
          <w:sz w:val="22"/>
          <w:szCs w:val="22"/>
        </w:rPr>
      </w:pPr>
      <w:r w:rsidRPr="00DD3856">
        <w:rPr>
          <w:b/>
          <w:bCs/>
          <w:sz w:val="22"/>
          <w:szCs w:val="22"/>
        </w:rPr>
        <w:t>Neugierig auf Deinen Job in 10</w:t>
      </w:r>
      <w:r w:rsidR="00705E40" w:rsidRPr="00DD3856">
        <w:rPr>
          <w:b/>
          <w:bCs/>
          <w:sz w:val="22"/>
          <w:szCs w:val="22"/>
        </w:rPr>
        <w:t xml:space="preserve"> Jahren</w:t>
      </w:r>
      <w:r w:rsidR="00EC5B52" w:rsidRPr="00DD3856">
        <w:rPr>
          <w:b/>
          <w:bCs/>
          <w:sz w:val="22"/>
          <w:szCs w:val="22"/>
        </w:rPr>
        <w:t>?</w:t>
      </w:r>
      <w:r w:rsidR="00913BF1" w:rsidRPr="00DD3856">
        <w:rPr>
          <w:b/>
          <w:bCs/>
          <w:sz w:val="22"/>
          <w:szCs w:val="22"/>
        </w:rPr>
        <w:t xml:space="preserve">                                                                 </w:t>
      </w:r>
    </w:p>
    <w:p w14:paraId="5CC4C4FC" w14:textId="092BD1E7" w:rsidR="00DD406C" w:rsidRDefault="005E3920" w:rsidP="00DD3856">
      <w:pPr>
        <w:shd w:val="clear" w:color="auto" w:fill="FFFFFF"/>
        <w:ind w:firstLine="643"/>
        <w:jc w:val="left"/>
        <w:rPr>
          <w:bCs/>
          <w:sz w:val="20"/>
        </w:rPr>
      </w:pPr>
      <w:r w:rsidRPr="00DD3856">
        <w:rPr>
          <w:bCs/>
          <w:sz w:val="22"/>
          <w:szCs w:val="22"/>
        </w:rPr>
        <w:t xml:space="preserve">Besuche die Ausstellung </w:t>
      </w:r>
      <w:r w:rsidR="00BB735D" w:rsidRPr="00DD3856">
        <w:rPr>
          <w:bCs/>
          <w:sz w:val="22"/>
          <w:szCs w:val="22"/>
        </w:rPr>
        <w:t xml:space="preserve">zu Zukunftsberufen </w:t>
      </w:r>
      <w:r w:rsidR="00EC5B52" w:rsidRPr="00DD3856">
        <w:rPr>
          <w:bCs/>
          <w:sz w:val="22"/>
          <w:szCs w:val="22"/>
        </w:rPr>
        <w:t xml:space="preserve">im </w:t>
      </w:r>
      <w:r w:rsidR="00DD406C" w:rsidRPr="00DD3856">
        <w:rPr>
          <w:bCs/>
          <w:sz w:val="22"/>
          <w:szCs w:val="22"/>
        </w:rPr>
        <w:t>Main-</w:t>
      </w:r>
      <w:proofErr w:type="spellStart"/>
      <w:r w:rsidR="00DD406C" w:rsidRPr="00DD3856">
        <w:rPr>
          <w:bCs/>
          <w:sz w:val="22"/>
          <w:szCs w:val="22"/>
        </w:rPr>
        <w:t>BiZ</w:t>
      </w:r>
      <w:proofErr w:type="spellEnd"/>
      <w:r w:rsidR="00DD406C" w:rsidRPr="00DD3856">
        <w:rPr>
          <w:bCs/>
          <w:sz w:val="22"/>
          <w:szCs w:val="22"/>
        </w:rPr>
        <w:t xml:space="preserve"> Frankfurt</w:t>
      </w:r>
      <w:r w:rsidR="00DD406C" w:rsidRPr="00DD3856">
        <w:rPr>
          <w:bCs/>
          <w:sz w:val="20"/>
        </w:rPr>
        <w:t xml:space="preserve">, </w:t>
      </w:r>
    </w:p>
    <w:p w14:paraId="5456EDFD" w14:textId="2B087347" w:rsidR="005826ED" w:rsidRPr="005826ED" w:rsidRDefault="005826ED" w:rsidP="005826ED">
      <w:pPr>
        <w:shd w:val="clear" w:color="auto" w:fill="FFFFFF"/>
        <w:jc w:val="left"/>
        <w:rPr>
          <w:bCs/>
          <w:sz w:val="20"/>
        </w:rPr>
      </w:pPr>
      <w:r>
        <w:rPr>
          <w:bCs/>
          <w:sz w:val="22"/>
          <w:szCs w:val="22"/>
        </w:rPr>
        <w:t xml:space="preserve">           </w:t>
      </w:r>
      <w:r w:rsidR="003C2546" w:rsidRPr="005826ED">
        <w:rPr>
          <w:bCs/>
          <w:sz w:val="22"/>
          <w:szCs w:val="22"/>
        </w:rPr>
        <w:t>jeweils von 13 Uhr bis 18 Uhr</w:t>
      </w:r>
      <w:r w:rsidRPr="005826ED">
        <w:rPr>
          <w:bCs/>
          <w:sz w:val="22"/>
          <w:szCs w:val="22"/>
        </w:rPr>
        <w:t>, Deine Schule kann sich anmelden</w:t>
      </w:r>
      <w:r>
        <w:rPr>
          <w:bCs/>
          <w:sz w:val="22"/>
          <w:szCs w:val="22"/>
        </w:rPr>
        <w:t>.</w:t>
      </w:r>
    </w:p>
    <w:p w14:paraId="33CC5FA0" w14:textId="2B115E2F" w:rsidR="003C2546" w:rsidRPr="00DD3856" w:rsidRDefault="003C2546" w:rsidP="003C2546">
      <w:pPr>
        <w:shd w:val="clear" w:color="auto" w:fill="FFFFFF"/>
        <w:ind w:firstLine="643"/>
        <w:jc w:val="left"/>
        <w:rPr>
          <w:bCs/>
          <w:sz w:val="22"/>
          <w:szCs w:val="22"/>
        </w:rPr>
      </w:pPr>
    </w:p>
    <w:p w14:paraId="573B4AC3" w14:textId="48A0C21D" w:rsidR="003C2546" w:rsidRDefault="004D5989" w:rsidP="00DD3856">
      <w:pPr>
        <w:shd w:val="clear" w:color="auto" w:fill="FFFFFF"/>
        <w:ind w:firstLine="643"/>
        <w:jc w:val="left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6D755F4" wp14:editId="23DEB7BD">
            <wp:simplePos x="0" y="0"/>
            <wp:positionH relativeFrom="margin">
              <wp:posOffset>5904865</wp:posOffset>
            </wp:positionH>
            <wp:positionV relativeFrom="paragraph">
              <wp:posOffset>0</wp:posOffset>
            </wp:positionV>
            <wp:extent cx="601200" cy="601200"/>
            <wp:effectExtent l="0" t="0" r="8890" b="889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C6FFF" w14:textId="06B47CAB" w:rsidR="003C2546" w:rsidRDefault="004D5989" w:rsidP="00DD3856">
      <w:pPr>
        <w:shd w:val="clear" w:color="auto" w:fill="FFFFFF"/>
        <w:ind w:firstLine="643"/>
        <w:jc w:val="left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1CD9BF09" wp14:editId="60FCAA17">
            <wp:simplePos x="0" y="0"/>
            <wp:positionH relativeFrom="column">
              <wp:posOffset>384571</wp:posOffset>
            </wp:positionH>
            <wp:positionV relativeFrom="paragraph">
              <wp:posOffset>6985</wp:posOffset>
            </wp:positionV>
            <wp:extent cx="856259" cy="1162398"/>
            <wp:effectExtent l="0" t="0" r="127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59" cy="116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F61D" w14:textId="6A5478CB" w:rsidR="003C2546" w:rsidRPr="00DD3856" w:rsidRDefault="003C2546" w:rsidP="00DD3856">
      <w:pPr>
        <w:shd w:val="clear" w:color="auto" w:fill="FFFFFF"/>
        <w:ind w:firstLine="643"/>
        <w:jc w:val="left"/>
        <w:rPr>
          <w:bCs/>
          <w:sz w:val="20"/>
        </w:rPr>
      </w:pPr>
    </w:p>
    <w:p w14:paraId="1FDB1181" w14:textId="0D5E1DFD" w:rsidR="00417225" w:rsidRDefault="00EC5B52" w:rsidP="004D5989">
      <w:pPr>
        <w:shd w:val="clear" w:color="auto" w:fill="FFFFFF"/>
        <w:ind w:left="1418" w:firstLine="709"/>
        <w:jc w:val="left"/>
        <w:rPr>
          <w:rStyle w:val="Hyperlink"/>
          <w:rFonts w:cs="Arial"/>
          <w:sz w:val="23"/>
          <w:szCs w:val="23"/>
          <w:shd w:val="clear" w:color="auto" w:fill="FFFFFF"/>
        </w:rPr>
      </w:pPr>
      <w:r w:rsidRPr="00DD3856">
        <w:rPr>
          <w:bCs/>
          <w:sz w:val="22"/>
          <w:szCs w:val="22"/>
        </w:rPr>
        <w:t>2</w:t>
      </w:r>
      <w:r w:rsidR="00957D49" w:rsidRPr="00DD3856">
        <w:rPr>
          <w:bCs/>
          <w:sz w:val="22"/>
          <w:szCs w:val="22"/>
        </w:rPr>
        <w:t>6</w:t>
      </w:r>
      <w:r w:rsidR="00913BF1" w:rsidRPr="00DD3856">
        <w:rPr>
          <w:bCs/>
          <w:sz w:val="22"/>
          <w:szCs w:val="22"/>
        </w:rPr>
        <w:t>.</w:t>
      </w:r>
      <w:r w:rsidRPr="00DD3856">
        <w:rPr>
          <w:bCs/>
          <w:sz w:val="22"/>
          <w:szCs w:val="22"/>
        </w:rPr>
        <w:t>0</w:t>
      </w:r>
      <w:r w:rsidR="00986E7B" w:rsidRPr="00DD3856">
        <w:rPr>
          <w:bCs/>
          <w:sz w:val="22"/>
          <w:szCs w:val="22"/>
        </w:rPr>
        <w:t>1</w:t>
      </w:r>
      <w:r w:rsidR="00913BF1" w:rsidRPr="00DD3856">
        <w:rPr>
          <w:bCs/>
          <w:sz w:val="22"/>
          <w:szCs w:val="22"/>
        </w:rPr>
        <w:t>.202</w:t>
      </w:r>
      <w:r w:rsidRPr="00DD3856">
        <w:rPr>
          <w:bCs/>
          <w:sz w:val="22"/>
          <w:szCs w:val="22"/>
        </w:rPr>
        <w:t>3</w:t>
      </w:r>
      <w:r w:rsidR="00EE171E" w:rsidRPr="00DD3856">
        <w:rPr>
          <w:bCs/>
          <w:sz w:val="22"/>
          <w:szCs w:val="22"/>
        </w:rPr>
        <w:t xml:space="preserve"> </w:t>
      </w:r>
      <w:r w:rsidR="00417225" w:rsidRPr="00DD3856">
        <w:rPr>
          <w:rFonts w:cs="Arial"/>
          <w:color w:val="020E25"/>
          <w:sz w:val="23"/>
          <w:szCs w:val="23"/>
          <w:shd w:val="clear" w:color="auto" w:fill="FFFFFF"/>
        </w:rPr>
        <w:t xml:space="preserve">Anmeldung: </w:t>
      </w:r>
      <w:hyperlink r:id="rId12" w:history="1">
        <w:r w:rsidR="00417225" w:rsidRPr="00DD3856">
          <w:rPr>
            <w:rStyle w:val="Hyperlink"/>
            <w:rFonts w:cs="Arial"/>
            <w:sz w:val="23"/>
            <w:szCs w:val="23"/>
            <w:shd w:val="clear" w:color="auto" w:fill="FFFFFF"/>
          </w:rPr>
          <w:t>https://eveeno.com/WA_Jan1</w:t>
        </w:r>
      </w:hyperlink>
    </w:p>
    <w:p w14:paraId="4A8DFC6D" w14:textId="3E5A7043" w:rsidR="003C2546" w:rsidRPr="00DD3856" w:rsidRDefault="003C2546" w:rsidP="00DD3856">
      <w:pPr>
        <w:shd w:val="clear" w:color="auto" w:fill="FFFFFF"/>
        <w:ind w:firstLine="643"/>
        <w:jc w:val="left"/>
        <w:rPr>
          <w:rFonts w:cs="Arial"/>
          <w:color w:val="020E25"/>
          <w:sz w:val="23"/>
          <w:szCs w:val="23"/>
          <w:shd w:val="clear" w:color="auto" w:fill="FFFFFF"/>
        </w:rPr>
      </w:pPr>
    </w:p>
    <w:p w14:paraId="62AFA7AC" w14:textId="29CC9E87" w:rsidR="00EE171E" w:rsidRPr="004D5989" w:rsidRDefault="003C2546" w:rsidP="004D5989">
      <w:pPr>
        <w:shd w:val="clear" w:color="auto" w:fill="FFFFFF"/>
        <w:ind w:left="1418" w:firstLine="709"/>
        <w:jc w:val="left"/>
        <w:rPr>
          <w:rFonts w:cs="Arial"/>
          <w:color w:val="020E25"/>
          <w:sz w:val="23"/>
          <w:szCs w:val="23"/>
          <w:shd w:val="clear" w:color="auto" w:fill="FFFFFF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5E3920">
        <w:rPr>
          <w:noProof/>
        </w:rPr>
        <w:drawing>
          <wp:anchor distT="0" distB="0" distL="114300" distR="114300" simplePos="0" relativeHeight="251704320" behindDoc="0" locked="0" layoutInCell="1" allowOverlap="1" wp14:anchorId="4F2C2D3E" wp14:editId="323BA421">
            <wp:simplePos x="0" y="0"/>
            <wp:positionH relativeFrom="column">
              <wp:posOffset>5904865</wp:posOffset>
            </wp:positionH>
            <wp:positionV relativeFrom="paragraph">
              <wp:posOffset>0</wp:posOffset>
            </wp:positionV>
            <wp:extent cx="601200" cy="601200"/>
            <wp:effectExtent l="0" t="0" r="8890" b="889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71E" w:rsidRPr="00DD3856">
        <w:rPr>
          <w:bCs/>
          <w:sz w:val="22"/>
          <w:szCs w:val="22"/>
        </w:rPr>
        <w:t>30.01.2</w:t>
      </w:r>
      <w:r w:rsidR="00417225" w:rsidRPr="00DD3856">
        <w:rPr>
          <w:bCs/>
          <w:sz w:val="22"/>
          <w:szCs w:val="22"/>
        </w:rPr>
        <w:t>0</w:t>
      </w:r>
      <w:r w:rsidR="00EE171E" w:rsidRPr="00DD3856">
        <w:rPr>
          <w:bCs/>
          <w:sz w:val="22"/>
          <w:szCs w:val="22"/>
        </w:rPr>
        <w:t xml:space="preserve">23 </w:t>
      </w:r>
      <w:r w:rsidR="00EE171E" w:rsidRPr="00DD3856">
        <w:rPr>
          <w:rFonts w:cs="Arial"/>
          <w:color w:val="020E25"/>
          <w:sz w:val="23"/>
          <w:szCs w:val="23"/>
          <w:shd w:val="clear" w:color="auto" w:fill="FFFFFF"/>
        </w:rPr>
        <w:t xml:space="preserve">Anmeldung: </w:t>
      </w:r>
      <w:hyperlink r:id="rId14" w:history="1">
        <w:r w:rsidR="00EE171E" w:rsidRPr="00DD3856">
          <w:rPr>
            <w:rStyle w:val="Hyperlink"/>
            <w:rFonts w:cs="Arial"/>
            <w:sz w:val="23"/>
            <w:szCs w:val="23"/>
            <w:shd w:val="clear" w:color="auto" w:fill="FFFFFF"/>
          </w:rPr>
          <w:t>https://eveeno.com/WA_Jan2</w:t>
        </w:r>
      </w:hyperlink>
    </w:p>
    <w:p w14:paraId="307F5204" w14:textId="77777777" w:rsidR="003C2546" w:rsidRDefault="003C2546" w:rsidP="00DD3856">
      <w:pPr>
        <w:shd w:val="clear" w:color="auto" w:fill="FFFFFF"/>
        <w:ind w:firstLine="643"/>
        <w:jc w:val="left"/>
        <w:rPr>
          <w:bCs/>
          <w:sz w:val="22"/>
          <w:szCs w:val="22"/>
        </w:rPr>
      </w:pPr>
    </w:p>
    <w:p w14:paraId="20FF6C2A" w14:textId="7B1FB8D6" w:rsidR="00EE171E" w:rsidRDefault="00417225" w:rsidP="00913BF1">
      <w:pPr>
        <w:pStyle w:val="Listenabsatz"/>
        <w:shd w:val="clear" w:color="auto" w:fill="FFFFFF"/>
        <w:jc w:val="left"/>
        <w:rPr>
          <w:rFonts w:cs="Arial"/>
          <w:color w:val="020E25"/>
          <w:sz w:val="23"/>
          <w:szCs w:val="23"/>
          <w:shd w:val="clear" w:color="auto" w:fill="FFFFFF"/>
        </w:rPr>
      </w:pPr>
      <w:r w:rsidRPr="00BB735D">
        <w:rPr>
          <w:bCs/>
          <w:sz w:val="22"/>
          <w:szCs w:val="22"/>
        </w:rPr>
        <w:t xml:space="preserve">  </w:t>
      </w:r>
    </w:p>
    <w:p w14:paraId="1111B123" w14:textId="67EAA427" w:rsidR="00EE171E" w:rsidRDefault="00EE171E" w:rsidP="00913BF1">
      <w:pPr>
        <w:pStyle w:val="Listenabsatz"/>
        <w:shd w:val="clear" w:color="auto" w:fill="FFFFFF"/>
        <w:jc w:val="left"/>
        <w:rPr>
          <w:bCs/>
          <w:sz w:val="20"/>
        </w:rPr>
      </w:pPr>
    </w:p>
    <w:p w14:paraId="49ACF014" w14:textId="77777777" w:rsidR="004D5989" w:rsidRDefault="004D5989" w:rsidP="00913BF1">
      <w:pPr>
        <w:pStyle w:val="Listenabsatz"/>
        <w:shd w:val="clear" w:color="auto" w:fill="FFFFFF"/>
        <w:jc w:val="left"/>
        <w:rPr>
          <w:bCs/>
          <w:sz w:val="20"/>
        </w:rPr>
      </w:pPr>
    </w:p>
    <w:p w14:paraId="64CDF1C2" w14:textId="58ECC5AC" w:rsidR="00957D49" w:rsidRDefault="00957D49" w:rsidP="006F55D3">
      <w:pPr>
        <w:pStyle w:val="Listenabsatz"/>
        <w:numPr>
          <w:ilvl w:val="0"/>
          <w:numId w:val="30"/>
        </w:numPr>
        <w:shd w:val="clear" w:color="auto" w:fill="FFFFFF"/>
        <w:jc w:val="left"/>
        <w:rPr>
          <w:bCs/>
          <w:sz w:val="22"/>
          <w:szCs w:val="22"/>
        </w:rPr>
      </w:pPr>
      <w:r w:rsidRPr="00957D49">
        <w:rPr>
          <w:b/>
          <w:bCs/>
          <w:sz w:val="22"/>
          <w:szCs w:val="22"/>
        </w:rPr>
        <w:t>Mal was anderes</w:t>
      </w:r>
      <w:r>
        <w:rPr>
          <w:bCs/>
          <w:sz w:val="22"/>
          <w:szCs w:val="22"/>
        </w:rPr>
        <w:t xml:space="preserve"> </w:t>
      </w:r>
    </w:p>
    <w:p w14:paraId="697CCF23" w14:textId="0E683A05" w:rsidR="00347FD9" w:rsidRPr="00957D49" w:rsidRDefault="004D5989" w:rsidP="00957D49">
      <w:pPr>
        <w:pStyle w:val="Listenabsatz"/>
        <w:shd w:val="clear" w:color="auto" w:fill="FFFFFF"/>
        <w:ind w:left="643"/>
        <w:jc w:val="left"/>
        <w:rPr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322295F" wp14:editId="35145C7E">
            <wp:simplePos x="0" y="0"/>
            <wp:positionH relativeFrom="margin">
              <wp:posOffset>5904865</wp:posOffset>
            </wp:positionH>
            <wp:positionV relativeFrom="paragraph">
              <wp:posOffset>0</wp:posOffset>
            </wp:positionV>
            <wp:extent cx="601200" cy="601200"/>
            <wp:effectExtent l="0" t="0" r="8890" b="889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FD9" w:rsidRPr="00957D49">
        <w:rPr>
          <w:bCs/>
          <w:sz w:val="22"/>
          <w:szCs w:val="22"/>
        </w:rPr>
        <w:t xml:space="preserve">Freiwilligendienste </w:t>
      </w:r>
      <w:r w:rsidR="00957D49">
        <w:rPr>
          <w:bCs/>
          <w:sz w:val="22"/>
          <w:szCs w:val="22"/>
        </w:rPr>
        <w:t xml:space="preserve">im </w:t>
      </w:r>
      <w:proofErr w:type="spellStart"/>
      <w:r w:rsidR="00957D49">
        <w:rPr>
          <w:bCs/>
          <w:sz w:val="22"/>
          <w:szCs w:val="22"/>
        </w:rPr>
        <w:t>abiChat</w:t>
      </w:r>
      <w:proofErr w:type="spellEnd"/>
    </w:p>
    <w:p w14:paraId="6FDE3C29" w14:textId="60557732" w:rsidR="004A0F05" w:rsidRDefault="00347FD9" w:rsidP="00347FD9">
      <w:pPr>
        <w:pStyle w:val="Listenabsatz"/>
        <w:shd w:val="clear" w:color="auto" w:fill="FFFFFF"/>
        <w:ind w:left="643"/>
        <w:jc w:val="left"/>
        <w:rPr>
          <w:bCs/>
          <w:sz w:val="22"/>
          <w:szCs w:val="22"/>
        </w:rPr>
      </w:pPr>
      <w:r w:rsidRPr="00347FD9">
        <w:rPr>
          <w:bCs/>
          <w:sz w:val="22"/>
          <w:szCs w:val="22"/>
        </w:rPr>
        <w:t>11.01.2023 16 Uhr bis 17.30 Uhr</w:t>
      </w:r>
    </w:p>
    <w:p w14:paraId="2F6997E2" w14:textId="56520D3F" w:rsidR="001A404E" w:rsidRPr="00347FD9" w:rsidRDefault="004A0F05" w:rsidP="00347FD9">
      <w:pPr>
        <w:pStyle w:val="Listenabsatz"/>
        <w:shd w:val="clear" w:color="auto" w:fill="FFFFFF"/>
        <w:ind w:left="643"/>
        <w:jc w:val="left"/>
        <w:rPr>
          <w:bCs/>
          <w:sz w:val="20"/>
        </w:rPr>
      </w:pPr>
      <w:r>
        <w:rPr>
          <w:bCs/>
          <w:sz w:val="20"/>
        </w:rPr>
        <w:t xml:space="preserve">Anmeldung: </w:t>
      </w:r>
      <w:r w:rsidR="007C7D40" w:rsidRPr="00347FD9">
        <w:rPr>
          <w:bCs/>
          <w:sz w:val="20"/>
        </w:rPr>
        <w:t xml:space="preserve">  </w:t>
      </w:r>
      <w:hyperlink r:id="rId16" w:history="1">
        <w:r w:rsidR="009F4D3D">
          <w:rPr>
            <w:rStyle w:val="Hyperlink"/>
          </w:rPr>
          <w:t>https://abi.de/interaktiv/chat</w:t>
        </w:r>
      </w:hyperlink>
      <w:r w:rsidR="007C7D40" w:rsidRPr="00347FD9">
        <w:rPr>
          <w:bCs/>
          <w:sz w:val="20"/>
        </w:rPr>
        <w:t xml:space="preserve">                                     </w:t>
      </w:r>
      <w:r w:rsidR="00FF6270">
        <w:rPr>
          <w:bCs/>
          <w:sz w:val="20"/>
        </w:rPr>
        <w:t xml:space="preserve">                         </w:t>
      </w:r>
      <w:r w:rsidR="007C7D40" w:rsidRPr="00347FD9">
        <w:rPr>
          <w:bCs/>
          <w:sz w:val="20"/>
        </w:rPr>
        <w:t xml:space="preserve">                                      </w:t>
      </w:r>
    </w:p>
    <w:p w14:paraId="27F420AC" w14:textId="6980A12F" w:rsidR="00BF37F0" w:rsidRPr="00614E0C" w:rsidRDefault="00614E0C" w:rsidP="00614E0C">
      <w:pPr>
        <w:shd w:val="clear" w:color="auto" w:fill="FFFFFF"/>
        <w:jc w:val="left"/>
        <w:rPr>
          <w:bCs/>
          <w:sz w:val="20"/>
        </w:rPr>
      </w:pPr>
      <w:r>
        <w:rPr>
          <w:bCs/>
          <w:sz w:val="20"/>
        </w:rPr>
        <w:t xml:space="preserve">           </w:t>
      </w:r>
    </w:p>
    <w:p w14:paraId="4445F12B" w14:textId="302C0389" w:rsidR="001A404E" w:rsidRDefault="00614E0C" w:rsidP="00614E0C">
      <w:pPr>
        <w:shd w:val="clear" w:color="auto" w:fill="FFFFFF"/>
        <w:jc w:val="left"/>
        <w:rPr>
          <w:bCs/>
          <w:sz w:val="20"/>
        </w:rPr>
      </w:pPr>
      <w:r>
        <w:rPr>
          <w:bCs/>
          <w:sz w:val="20"/>
        </w:rPr>
        <w:t xml:space="preserve">           </w:t>
      </w:r>
      <w:r w:rsidR="001A404E" w:rsidRPr="00614E0C">
        <w:rPr>
          <w:bCs/>
          <w:sz w:val="20"/>
        </w:rPr>
        <w:t xml:space="preserve">  </w:t>
      </w:r>
    </w:p>
    <w:p w14:paraId="043B1B93" w14:textId="74601B34" w:rsidR="00A66645" w:rsidRPr="00A66645" w:rsidRDefault="00191519" w:rsidP="00A66645">
      <w:pPr>
        <w:shd w:val="clear" w:color="auto" w:fill="FFFFFF"/>
        <w:jc w:val="left"/>
        <w:rPr>
          <w:b/>
          <w:bCs/>
          <w:sz w:val="22"/>
          <w:szCs w:val="22"/>
        </w:rPr>
      </w:pPr>
      <w:r>
        <w:rPr>
          <w:bCs/>
          <w:sz w:val="28"/>
          <w:szCs w:val="28"/>
        </w:rPr>
        <w:t xml:space="preserve">   </w:t>
      </w:r>
      <w:r w:rsidRPr="00191519">
        <w:rPr>
          <w:bCs/>
          <w:sz w:val="28"/>
          <w:szCs w:val="28"/>
        </w:rPr>
        <w:sym w:font="Wingdings" w:char="F076"/>
      </w:r>
      <w:r w:rsidR="00823554">
        <w:rPr>
          <w:bCs/>
          <w:sz w:val="28"/>
          <w:szCs w:val="28"/>
        </w:rPr>
        <w:t xml:space="preserve"> </w:t>
      </w:r>
      <w:r w:rsidR="00A46AB7">
        <w:rPr>
          <w:bCs/>
          <w:sz w:val="28"/>
          <w:szCs w:val="28"/>
        </w:rPr>
        <w:t xml:space="preserve"> </w:t>
      </w:r>
      <w:r w:rsidR="00A46AB7">
        <w:rPr>
          <w:b/>
          <w:bCs/>
          <w:sz w:val="22"/>
          <w:szCs w:val="22"/>
        </w:rPr>
        <w:t>Du weißt auch noch nicht…?</w:t>
      </w:r>
      <w:r w:rsidR="00A66645">
        <w:rPr>
          <w:b/>
          <w:bCs/>
          <w:sz w:val="22"/>
          <w:szCs w:val="22"/>
        </w:rPr>
        <w:t xml:space="preserve">         </w:t>
      </w:r>
      <w:r w:rsidR="00A66645" w:rsidRPr="00A66645">
        <w:rPr>
          <w:b/>
          <w:bCs/>
          <w:sz w:val="22"/>
          <w:szCs w:val="22"/>
        </w:rPr>
        <w:t xml:space="preserve"> </w:t>
      </w:r>
      <w:r w:rsidR="00614E0C">
        <w:rPr>
          <w:b/>
          <w:bCs/>
          <w:sz w:val="22"/>
          <w:szCs w:val="22"/>
        </w:rPr>
        <w:t xml:space="preserve">                                                            </w:t>
      </w:r>
    </w:p>
    <w:p w14:paraId="33886B34" w14:textId="26008783" w:rsidR="00A66645" w:rsidRDefault="00AE1596" w:rsidP="00A66645">
      <w:pPr>
        <w:shd w:val="clear" w:color="auto" w:fill="FFFFFF"/>
        <w:jc w:val="left"/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C0A67FE" wp14:editId="692D2F71">
            <wp:simplePos x="0" y="0"/>
            <wp:positionH relativeFrom="column">
              <wp:posOffset>5904865</wp:posOffset>
            </wp:positionH>
            <wp:positionV relativeFrom="paragraph">
              <wp:posOffset>0</wp:posOffset>
            </wp:positionV>
            <wp:extent cx="601200" cy="601200"/>
            <wp:effectExtent l="0" t="0" r="8890" b="889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645">
        <w:rPr>
          <w:bCs/>
          <w:sz w:val="22"/>
          <w:szCs w:val="22"/>
        </w:rPr>
        <w:t xml:space="preserve">          </w:t>
      </w:r>
      <w:r w:rsidR="00A46AB7">
        <w:rPr>
          <w:bCs/>
          <w:sz w:val="22"/>
          <w:szCs w:val="22"/>
        </w:rPr>
        <w:t xml:space="preserve">2 Schnuppertage an der Goethe Universität, </w:t>
      </w:r>
    </w:p>
    <w:p w14:paraId="3EB4D680" w14:textId="3D332D91" w:rsidR="00A46AB7" w:rsidRDefault="00A46AB7" w:rsidP="00A46AB7">
      <w:pPr>
        <w:shd w:val="clear" w:color="auto" w:fill="FFFFFF"/>
        <w:jc w:val="left"/>
      </w:pPr>
      <w:r>
        <w:rPr>
          <w:bCs/>
          <w:sz w:val="22"/>
          <w:szCs w:val="22"/>
        </w:rPr>
        <w:t xml:space="preserve">          Deine Schule kann sich anmelden:</w:t>
      </w:r>
      <w:r w:rsidRPr="00A46AB7">
        <w:t xml:space="preserve"> </w:t>
      </w:r>
      <w:hyperlink r:id="rId18" w:history="1">
        <w:r w:rsidRPr="00850DCA">
          <w:rPr>
            <w:rStyle w:val="Hyperlink"/>
          </w:rPr>
          <w:t>kummert@em.uni-frankfurt.de</w:t>
        </w:r>
      </w:hyperlink>
      <w:r w:rsidR="00AE1596">
        <w:t xml:space="preserve">          </w:t>
      </w:r>
    </w:p>
    <w:p w14:paraId="2A2F5349" w14:textId="3D88DD86" w:rsidR="00A46AB7" w:rsidRPr="00FC54FA" w:rsidRDefault="00A46AB7" w:rsidP="00A46AB7">
      <w:pPr>
        <w:shd w:val="clear" w:color="auto" w:fill="FFFFFF"/>
        <w:jc w:val="left"/>
        <w:rPr>
          <w:sz w:val="22"/>
          <w:szCs w:val="22"/>
        </w:rPr>
      </w:pPr>
      <w:r w:rsidRPr="00FC54FA">
        <w:rPr>
          <w:bCs/>
          <w:sz w:val="22"/>
          <w:szCs w:val="22"/>
        </w:rPr>
        <w:t xml:space="preserve">          </w:t>
      </w:r>
      <w:r w:rsidRPr="00FC54FA">
        <w:rPr>
          <w:sz w:val="22"/>
          <w:szCs w:val="22"/>
        </w:rPr>
        <w:t>Termine im Wintersemester im Zeitraum bis 02.02.2023</w:t>
      </w:r>
    </w:p>
    <w:p w14:paraId="523D4036" w14:textId="04431325" w:rsidR="00A46AB7" w:rsidRDefault="00AE1596" w:rsidP="00A66645">
      <w:pPr>
        <w:shd w:val="clear" w:color="auto" w:fill="FFFFFF"/>
        <w:jc w:val="left"/>
      </w:pPr>
      <w:r w:rsidRPr="00FC54FA">
        <w:rPr>
          <w:bCs/>
          <w:sz w:val="22"/>
          <w:szCs w:val="22"/>
        </w:rPr>
        <w:t xml:space="preserve">          </w:t>
      </w:r>
      <w:hyperlink r:id="rId19" w:history="1">
        <w:r w:rsidR="00FC54FA" w:rsidRPr="00850DCA">
          <w:rPr>
            <w:rStyle w:val="Hyperlink"/>
            <w:sz w:val="22"/>
            <w:szCs w:val="22"/>
          </w:rPr>
          <w:t>www.schnuppertage.uni-frankfurt.de</w:t>
        </w:r>
      </w:hyperlink>
    </w:p>
    <w:p w14:paraId="6F752EC3" w14:textId="77777777" w:rsidR="00AE1596" w:rsidRPr="00614E0C" w:rsidRDefault="00AE1596" w:rsidP="00A66645">
      <w:pPr>
        <w:shd w:val="clear" w:color="auto" w:fill="FFFFFF"/>
        <w:jc w:val="left"/>
        <w:rPr>
          <w:bCs/>
          <w:sz w:val="20"/>
        </w:rPr>
      </w:pPr>
      <w:bookmarkStart w:id="0" w:name="_GoBack"/>
    </w:p>
    <w:bookmarkEnd w:id="0"/>
    <w:p w14:paraId="063771A0" w14:textId="466241B2" w:rsidR="00F01615" w:rsidRPr="00C2237A" w:rsidRDefault="00F01615" w:rsidP="000D49B8">
      <w:pPr>
        <w:contextualSpacing/>
        <w:jc w:val="left"/>
        <w:rPr>
          <w:rFonts w:cs="Arial"/>
          <w:color w:val="333333"/>
          <w:sz w:val="20"/>
          <w:shd w:val="clear" w:color="auto" w:fill="FFFFFF"/>
        </w:rPr>
      </w:pPr>
      <w:r w:rsidRPr="00C2237A">
        <w:rPr>
          <w:rFonts w:cs="Arial"/>
          <w:color w:val="333333"/>
          <w:sz w:val="20"/>
          <w:shd w:val="clear" w:color="auto" w:fill="FFFFFF"/>
        </w:rPr>
        <w:t xml:space="preserve">                                                                                                        </w:t>
      </w:r>
      <w:r w:rsidR="00CC7A50" w:rsidRPr="00C2237A">
        <w:rPr>
          <w:rFonts w:cs="Arial"/>
          <w:color w:val="333333"/>
          <w:sz w:val="20"/>
          <w:shd w:val="clear" w:color="auto" w:fill="FFFFFF"/>
        </w:rPr>
        <w:t xml:space="preserve">       </w:t>
      </w:r>
    </w:p>
    <w:p w14:paraId="180EBA14" w14:textId="6D74170B" w:rsidR="00C2237A" w:rsidRDefault="00CC7A50" w:rsidP="006F55D3">
      <w:pPr>
        <w:shd w:val="clear" w:color="auto" w:fill="FFFFFF"/>
        <w:jc w:val="left"/>
        <w:rPr>
          <w:rFonts w:cs="Arial"/>
          <w:b/>
          <w:color w:val="333333"/>
          <w:sz w:val="20"/>
          <w:shd w:val="clear" w:color="auto" w:fill="FFFFFF"/>
        </w:rPr>
      </w:pPr>
      <w:r w:rsidRPr="00F01615">
        <w:rPr>
          <w:rFonts w:cs="Arial"/>
          <w:b/>
          <w:color w:val="333333"/>
          <w:sz w:val="20"/>
          <w:shd w:val="clear" w:color="auto" w:fill="FFFFFF"/>
        </w:rPr>
        <w:t xml:space="preserve">    </w:t>
      </w:r>
      <w:r w:rsidR="00F01615">
        <w:rPr>
          <w:rFonts w:cs="Arial"/>
          <w:b/>
          <w:color w:val="333333"/>
          <w:sz w:val="20"/>
          <w:shd w:val="clear" w:color="auto" w:fill="FFFFFF"/>
        </w:rPr>
        <w:t xml:space="preserve">      </w:t>
      </w:r>
      <w:r w:rsidR="00C2237A">
        <w:rPr>
          <w:rFonts w:cs="Arial"/>
          <w:b/>
          <w:color w:val="333333"/>
          <w:sz w:val="20"/>
          <w:shd w:val="clear" w:color="auto" w:fill="FFFFFF"/>
        </w:rPr>
        <w:tab/>
      </w:r>
    </w:p>
    <w:p w14:paraId="47796890" w14:textId="7A46722F" w:rsidR="00BD3281" w:rsidRDefault="00C2237A" w:rsidP="0065643E">
      <w:pPr>
        <w:shd w:val="clear" w:color="auto" w:fill="FFFFFF"/>
        <w:jc w:val="left"/>
        <w:rPr>
          <w:rFonts w:cs="Arial"/>
          <w:b/>
          <w:color w:val="333333"/>
          <w:sz w:val="20"/>
          <w:shd w:val="clear" w:color="auto" w:fill="FFFFFF"/>
        </w:rPr>
      </w:pPr>
      <w:r>
        <w:rPr>
          <w:rFonts w:cs="Arial"/>
          <w:b/>
          <w:color w:val="333333"/>
          <w:sz w:val="20"/>
          <w:shd w:val="clear" w:color="auto" w:fill="FFFFFF"/>
        </w:rPr>
        <w:tab/>
      </w:r>
    </w:p>
    <w:p w14:paraId="54374251" w14:textId="26C0AA50" w:rsidR="00BD3281" w:rsidRDefault="00BD3281" w:rsidP="0065643E">
      <w:pPr>
        <w:shd w:val="clear" w:color="auto" w:fill="FFFFFF"/>
        <w:jc w:val="left"/>
        <w:rPr>
          <w:rFonts w:cs="Arial"/>
          <w:b/>
          <w:color w:val="333333"/>
          <w:sz w:val="20"/>
          <w:shd w:val="clear" w:color="auto" w:fill="FFFFFF"/>
        </w:rPr>
      </w:pPr>
    </w:p>
    <w:p w14:paraId="32198237" w14:textId="7B975F05" w:rsidR="00BD3281" w:rsidRDefault="004D5989" w:rsidP="0065643E">
      <w:pPr>
        <w:shd w:val="clear" w:color="auto" w:fill="FFFFFF"/>
        <w:jc w:val="left"/>
        <w:rPr>
          <w:rFonts w:cs="Arial"/>
          <w:b/>
          <w:color w:val="333333"/>
          <w:sz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DBEDEB3" wp14:editId="0581E632">
            <wp:simplePos x="0" y="0"/>
            <wp:positionH relativeFrom="column">
              <wp:posOffset>5904865</wp:posOffset>
            </wp:positionH>
            <wp:positionV relativeFrom="paragraph">
              <wp:posOffset>0</wp:posOffset>
            </wp:positionV>
            <wp:extent cx="601200" cy="601200"/>
            <wp:effectExtent l="0" t="0" r="8890" b="889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" cy="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856">
        <w:rPr>
          <w:rFonts w:cs="Arial"/>
          <w:color w:val="333333"/>
          <w:sz w:val="22"/>
          <w:szCs w:val="22"/>
          <w:shd w:val="clear" w:color="auto" w:fill="FFFFFF"/>
        </w:rPr>
        <w:t>Unsere aktuellen Veranstaltungen finden Sie immer hier:</w:t>
      </w:r>
    </w:p>
    <w:p w14:paraId="08055887" w14:textId="7280429E" w:rsidR="008E5E91" w:rsidRPr="0065643E" w:rsidRDefault="00F01615" w:rsidP="0065643E">
      <w:pPr>
        <w:shd w:val="clear" w:color="auto" w:fill="FFFFFF"/>
        <w:jc w:val="left"/>
        <w:rPr>
          <w:rFonts w:cs="Arial"/>
          <w:b/>
          <w:color w:val="333333"/>
          <w:sz w:val="20"/>
          <w:shd w:val="clear" w:color="auto" w:fill="FFFFFF"/>
        </w:rPr>
      </w:pPr>
      <w:r w:rsidRPr="00F01615">
        <w:rPr>
          <w:rFonts w:cs="Arial"/>
          <w:b/>
          <w:color w:val="333333"/>
          <w:sz w:val="20"/>
          <w:shd w:val="clear" w:color="auto" w:fill="FFFFFF"/>
        </w:rPr>
        <w:t>www.arbeitsagentur.de/vor-ort/frankfurt-am-main/online-seminare-und-veranstaltungen</w:t>
      </w:r>
      <w:r w:rsidR="008E5E91" w:rsidRPr="00E5198B">
        <w:rPr>
          <w:rFonts w:cs="Arial"/>
          <w:b/>
          <w:color w:val="333333"/>
          <w:sz w:val="20"/>
          <w:shd w:val="clear" w:color="auto" w:fill="FFFFFF"/>
        </w:rPr>
        <w:tab/>
      </w:r>
    </w:p>
    <w:sectPr w:rsidR="008E5E91" w:rsidRPr="0065643E" w:rsidSect="00D00E1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701" w:right="851" w:bottom="1701" w:left="1134" w:header="720" w:footer="112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8ADC96" w14:textId="77777777" w:rsidR="00CD2397" w:rsidRDefault="00CD2397">
      <w:r>
        <w:separator/>
      </w:r>
    </w:p>
  </w:endnote>
  <w:endnote w:type="continuationSeparator" w:id="0">
    <w:p w14:paraId="6391C646" w14:textId="77777777" w:rsidR="00CD2397" w:rsidRDefault="00CD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Segoe UI Symbol"/>
    <w:charset w:val="02"/>
    <w:family w:val="auto"/>
    <w:pitch w:val="default"/>
  </w:font>
  <w:font w:name="MetaNormalLF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FF956" w14:textId="77777777" w:rsidR="0033246E" w:rsidRDefault="0033246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44B07" w14:textId="77777777" w:rsidR="0084164D" w:rsidRPr="00486B67" w:rsidRDefault="00AF7860" w:rsidP="00486B67">
    <w:pPr>
      <w:pStyle w:val="Fuzeile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04EA654" wp14:editId="544FACAC">
              <wp:simplePos x="0" y="0"/>
              <wp:positionH relativeFrom="page">
                <wp:posOffset>6661150</wp:posOffset>
              </wp:positionH>
              <wp:positionV relativeFrom="page">
                <wp:posOffset>10081260</wp:posOffset>
              </wp:positionV>
              <wp:extent cx="259200" cy="277200"/>
              <wp:effectExtent l="0" t="0" r="6350" b="889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00" cy="2772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E536055" w14:textId="77777777" w:rsidR="00AF7860" w:rsidRDefault="00AF7860" w:rsidP="00AF7860">
                          <w:r w:rsidRPr="000D508D">
                            <w:rPr>
                              <w:sz w:val="20"/>
                            </w:rPr>
                            <w:fldChar w:fldCharType="begin"/>
                          </w:r>
                          <w:r w:rsidRPr="000D508D">
                            <w:rPr>
                              <w:sz w:val="20"/>
                            </w:rPr>
                            <w:instrText>PAGE   \* MERGEFORMAT</w:instrText>
                          </w:r>
                          <w:r w:rsidRPr="000D508D">
                            <w:rPr>
                              <w:sz w:val="20"/>
                            </w:rPr>
                            <w:fldChar w:fldCharType="separate"/>
                          </w:r>
                          <w:r w:rsidR="00EE03D5">
                            <w:rPr>
                              <w:noProof/>
                              <w:sz w:val="20"/>
                            </w:rPr>
                            <w:t>2</w:t>
                          </w:r>
                          <w:r w:rsidRPr="000D508D">
                            <w:rPr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4EA654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left:0;text-align:left;margin-left:524.5pt;margin-top:793.8pt;width:20.4pt;height:21.85pt;z-index:25166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" fillcolor="window" stroked="f" strokeweight=".5pt">
              <v:textbox>
                <w:txbxContent>
                  <w:p w14:paraId="1E536055" w14:textId="77777777" w:rsidR="00AF7860" w:rsidRDefault="00AF7860" w:rsidP="00AF7860">
                    <w:r w:rsidRPr="000D508D">
                      <w:rPr>
                        <w:sz w:val="20"/>
                      </w:rPr>
                      <w:fldChar w:fldCharType="begin"/>
                    </w:r>
                    <w:r w:rsidRPr="000D508D">
                      <w:rPr>
                        <w:sz w:val="20"/>
                      </w:rPr>
                      <w:instrText>PAGE   \* MERGEFORMAT</w:instrText>
                    </w:r>
                    <w:r w:rsidRPr="000D508D">
                      <w:rPr>
                        <w:sz w:val="20"/>
                      </w:rPr>
                      <w:fldChar w:fldCharType="separate"/>
                    </w:r>
                    <w:r w:rsidR="00EE03D5">
                      <w:rPr>
                        <w:noProof/>
                        <w:sz w:val="20"/>
                      </w:rPr>
                      <w:t>2</w:t>
                    </w:r>
                    <w:r w:rsidRPr="000D508D">
                      <w:rPr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B67">
      <w:rPr>
        <w:sz w:val="20"/>
      </w:rPr>
      <w:tab/>
      <w:t xml:space="preserve">                                                           </w:t>
    </w:r>
    <w:r w:rsidR="00C50589">
      <w:rPr>
        <w:sz w:val="20"/>
      </w:rPr>
      <w:t xml:space="preserve">                                                   </w:t>
    </w:r>
    <w:r w:rsidR="00023A06">
      <w:rPr>
        <w:sz w:val="20"/>
      </w:rPr>
      <w:t xml:space="preserve">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EEFFA9" w14:textId="77777777" w:rsidR="000D508D" w:rsidRPr="00486B67" w:rsidRDefault="00AF3198" w:rsidP="00486B67">
    <w:pPr>
      <w:pStyle w:val="Fuzeile"/>
      <w:tabs>
        <w:tab w:val="clear" w:pos="4536"/>
        <w:tab w:val="clear" w:pos="9072"/>
        <w:tab w:val="left" w:pos="3041"/>
      </w:tabs>
      <w:jc w:val="left"/>
      <w:rPr>
        <w:sz w:val="20"/>
      </w:rPr>
    </w:pPr>
    <w:bookmarkStart w:id="1" w:name="piclogo1"/>
    <w:r>
      <w:rPr>
        <w:noProof/>
        <w:sz w:val="20"/>
      </w:rPr>
      <w:drawing>
        <wp:anchor distT="0" distB="0" distL="114300" distR="114300" simplePos="0" relativeHeight="251668992" behindDoc="0" locked="0" layoutInCell="1" allowOverlap="1" wp14:anchorId="671A1B86" wp14:editId="6F9EC8E8">
          <wp:simplePos x="0" y="0"/>
          <wp:positionH relativeFrom="page">
            <wp:posOffset>1042417</wp:posOffset>
          </wp:positionH>
          <wp:positionV relativeFrom="page">
            <wp:posOffset>9785735</wp:posOffset>
          </wp:positionV>
          <wp:extent cx="1944624" cy="533904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820"/>
                  <a:stretch>
                    <a:fillRect/>
                  </a:stretch>
                </pic:blipFill>
                <pic:spPr>
                  <a:xfrm>
                    <a:off x="0" y="0"/>
                    <a:ext cx="1953458" cy="536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486B67">
      <w:rPr>
        <w:sz w:val="20"/>
      </w:rPr>
      <w:tab/>
    </w:r>
    <w:r w:rsidR="00486B67">
      <w:rPr>
        <w:sz w:val="20"/>
      </w:rPr>
      <w:tab/>
    </w:r>
    <w:r w:rsidR="00486B67">
      <w:rPr>
        <w:sz w:val="20"/>
      </w:rPr>
      <w:tab/>
    </w:r>
    <w:r w:rsidR="00486B67">
      <w:rPr>
        <w:sz w:val="20"/>
      </w:rPr>
      <w:tab/>
    </w:r>
    <w:r w:rsidR="00486B67">
      <w:rPr>
        <w:sz w:val="20"/>
      </w:rPr>
      <w:tab/>
    </w:r>
    <w:r w:rsidR="00486B67">
      <w:rPr>
        <w:sz w:val="20"/>
      </w:rPr>
      <w:tab/>
    </w:r>
    <w:r w:rsidR="00023A06">
      <w:rPr>
        <w:sz w:val="20"/>
      </w:rPr>
      <w:tab/>
    </w:r>
  </w:p>
  <w:p w14:paraId="4CD2CC56" w14:textId="77777777" w:rsidR="0084164D" w:rsidRPr="00E56245" w:rsidRDefault="00984C0D" w:rsidP="000C5491">
    <w:pPr>
      <w:pStyle w:val="Fuzeile"/>
      <w:tabs>
        <w:tab w:val="clear" w:pos="4536"/>
        <w:tab w:val="clear" w:pos="9072"/>
        <w:tab w:val="left" w:pos="1134"/>
        <w:tab w:val="right" w:pos="9356"/>
      </w:tabs>
      <w:rPr>
        <w:sz w:val="2"/>
        <w:szCs w:val="2"/>
        <w:lang w:val="en-GB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398E5555" wp14:editId="246C6AD5">
              <wp:simplePos x="0" y="0"/>
              <wp:positionH relativeFrom="page">
                <wp:posOffset>6661150</wp:posOffset>
              </wp:positionH>
              <wp:positionV relativeFrom="page">
                <wp:posOffset>10081260</wp:posOffset>
              </wp:positionV>
              <wp:extent cx="259200" cy="277200"/>
              <wp:effectExtent l="0" t="0" r="6350" b="889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200" cy="27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E07018" w14:textId="77777777" w:rsidR="00AF7860" w:rsidRDefault="00AF786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E555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style="position:absolute;left:0;text-align:left;margin-left:524.5pt;margin-top:793.8pt;width:20.4pt;height:21.85pt;z-index:25166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" fillcolor="white [3201]" stroked="f" strokeweight=".5pt">
              <v:textbox>
                <w:txbxContent>
                  <w:p w14:paraId="3BE07018" w14:textId="77777777" w:rsidR="00AF7860" w:rsidRDefault="00AF7860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97054" w14:textId="77777777" w:rsidR="00CD2397" w:rsidRDefault="00CD2397">
      <w:r>
        <w:separator/>
      </w:r>
    </w:p>
  </w:footnote>
  <w:footnote w:type="continuationSeparator" w:id="0">
    <w:p w14:paraId="18865E40" w14:textId="77777777" w:rsidR="00CD2397" w:rsidRDefault="00CD2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0D595" w14:textId="77777777" w:rsidR="0033246E" w:rsidRDefault="0033246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A5EB5" w14:textId="77777777" w:rsidR="0062108D" w:rsidRDefault="0062108D" w:rsidP="0062108D">
    <w:pPr>
      <w:pStyle w:val="Kopfzeile"/>
      <w:jc w:val="center"/>
      <w:rPr>
        <w:b/>
        <w:color w:val="FFFFFF" w:themeColor="background1"/>
        <w:sz w:val="40"/>
        <w:szCs w:val="40"/>
      </w:rPr>
    </w:pPr>
    <w:r w:rsidRPr="008E3EF4">
      <w:rPr>
        <w:noProof/>
        <w:color w:val="FFFFFF" w:themeColor="background1"/>
        <w:sz w:val="38"/>
        <w:szCs w:val="38"/>
      </w:rPr>
      <w:drawing>
        <wp:anchor distT="0" distB="0" distL="114300" distR="114300" simplePos="0" relativeHeight="251677184" behindDoc="1" locked="0" layoutInCell="1" allowOverlap="1" wp14:anchorId="4EEDE23A" wp14:editId="170CB47F">
          <wp:simplePos x="0" y="0"/>
          <wp:positionH relativeFrom="margin">
            <wp:posOffset>-605790</wp:posOffset>
          </wp:positionH>
          <wp:positionV relativeFrom="topMargin">
            <wp:posOffset>88900</wp:posOffset>
          </wp:positionV>
          <wp:extent cx="7496810" cy="1219200"/>
          <wp:effectExtent l="0" t="0" r="8890" b="0"/>
          <wp:wrapNone/>
          <wp:docPr id="16" name="Bild 12" descr="wasserzei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sserzeich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4554" cy="122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EF4">
      <w:rPr>
        <w:b/>
        <w:color w:val="FFFFFF" w:themeColor="background1"/>
        <w:sz w:val="40"/>
        <w:szCs w:val="40"/>
      </w:rPr>
      <w:t>BERUFSBERATUNG</w:t>
    </w:r>
  </w:p>
  <w:p w14:paraId="0F702BF6" w14:textId="77777777" w:rsidR="0062108D" w:rsidRPr="008E3EF4" w:rsidRDefault="0062108D" w:rsidP="0062108D">
    <w:pPr>
      <w:pStyle w:val="Kopfzeile"/>
      <w:jc w:val="center"/>
      <w:rPr>
        <w:b/>
        <w:color w:val="FFFFFF" w:themeColor="background1"/>
        <w:sz w:val="40"/>
        <w:szCs w:val="40"/>
      </w:rPr>
    </w:pPr>
    <w:r>
      <w:rPr>
        <w:b/>
        <w:color w:val="FFFFFF" w:themeColor="background1"/>
        <w:sz w:val="40"/>
        <w:szCs w:val="40"/>
      </w:rPr>
      <w:t>*** Journal/Ticker/Februar 2021</w:t>
    </w:r>
    <w:r w:rsidRPr="008E3EF4">
      <w:rPr>
        <w:b/>
        <w:color w:val="FFFFFF" w:themeColor="background1"/>
        <w:sz w:val="40"/>
        <w:szCs w:val="40"/>
      </w:rPr>
      <w:t>***</w:t>
    </w:r>
  </w:p>
  <w:p w14:paraId="5D53268D" w14:textId="77777777" w:rsidR="0084164D" w:rsidRDefault="0062108D">
    <w:pPr>
      <w:pStyle w:val="Kopfzeile"/>
    </w:pPr>
    <w:r w:rsidRPr="008E3EF4">
      <w:rPr>
        <w:noProof/>
        <w:color w:val="FFFFFF" w:themeColor="background1"/>
        <w:sz w:val="38"/>
        <w:szCs w:val="38"/>
      </w:rPr>
      <w:drawing>
        <wp:anchor distT="0" distB="0" distL="114300" distR="114300" simplePos="0" relativeHeight="251675136" behindDoc="1" locked="0" layoutInCell="1" allowOverlap="1" wp14:anchorId="5D75356A" wp14:editId="748F1612">
          <wp:simplePos x="0" y="0"/>
          <wp:positionH relativeFrom="margin">
            <wp:posOffset>-572877</wp:posOffset>
          </wp:positionH>
          <wp:positionV relativeFrom="topMargin">
            <wp:posOffset>93643</wp:posOffset>
          </wp:positionV>
          <wp:extent cx="7496810" cy="1219200"/>
          <wp:effectExtent l="0" t="0" r="8890" b="0"/>
          <wp:wrapNone/>
          <wp:docPr id="17" name="Bild 12" descr="wasserzei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sserzeich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81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5F449" w14:textId="7A961321" w:rsidR="008E0CE4" w:rsidRDefault="008E3EF4" w:rsidP="0033246E">
    <w:pPr>
      <w:pStyle w:val="Kopfzeile"/>
      <w:tabs>
        <w:tab w:val="clear" w:pos="4536"/>
        <w:tab w:val="clear" w:pos="9072"/>
        <w:tab w:val="left" w:pos="2580"/>
      </w:tabs>
      <w:rPr>
        <w:b/>
        <w:noProof/>
        <w:color w:val="FFFFFF" w:themeColor="background1"/>
        <w:sz w:val="38"/>
        <w:szCs w:val="38"/>
      </w:rPr>
    </w:pPr>
    <w:r w:rsidRPr="00FB521A">
      <w:rPr>
        <w:b/>
        <w:noProof/>
        <w:color w:val="FFFFFF" w:themeColor="background1"/>
        <w:sz w:val="38"/>
        <w:szCs w:val="38"/>
      </w:rPr>
      <w:drawing>
        <wp:anchor distT="0" distB="0" distL="114300" distR="114300" simplePos="0" relativeHeight="251654656" behindDoc="1" locked="0" layoutInCell="1" allowOverlap="1" wp14:anchorId="0FA01941" wp14:editId="0BF5932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496810" cy="1057275"/>
          <wp:effectExtent l="0" t="0" r="8890" b="9525"/>
          <wp:wrapNone/>
          <wp:docPr id="18" name="Bild 12" descr="wasserzei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wasserzeich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681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246E">
      <w:rPr>
        <w:b/>
        <w:noProof/>
        <w:color w:val="FFFFFF" w:themeColor="background1"/>
        <w:sz w:val="38"/>
        <w:szCs w:val="38"/>
      </w:rPr>
      <w:t xml:space="preserve">        </w:t>
    </w:r>
    <w:r w:rsidR="00FB521A" w:rsidRPr="00FB521A">
      <w:rPr>
        <w:b/>
        <w:noProof/>
        <w:color w:val="FFFFFF" w:themeColor="background1"/>
        <w:sz w:val="38"/>
        <w:szCs w:val="38"/>
      </w:rPr>
      <w:t>N</w:t>
    </w:r>
    <w:r w:rsidR="00711899">
      <w:rPr>
        <w:b/>
        <w:noProof/>
        <w:color w:val="FFFFFF" w:themeColor="background1"/>
        <w:sz w:val="38"/>
        <w:szCs w:val="38"/>
      </w:rPr>
      <w:t>EWS</w:t>
    </w:r>
    <w:r w:rsidR="00FB521A" w:rsidRPr="00FB521A">
      <w:rPr>
        <w:b/>
        <w:noProof/>
        <w:color w:val="FFFFFF" w:themeColor="background1"/>
        <w:sz w:val="38"/>
        <w:szCs w:val="38"/>
      </w:rPr>
      <w:t xml:space="preserve">  </w:t>
    </w:r>
    <w:r w:rsidR="0033246E">
      <w:rPr>
        <w:b/>
        <w:noProof/>
        <w:color w:val="FFFFFF" w:themeColor="background1"/>
        <w:sz w:val="38"/>
        <w:szCs w:val="38"/>
      </w:rPr>
      <w:t xml:space="preserve">   </w:t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>
      <w:rPr>
        <w:b/>
        <w:noProof/>
        <w:color w:val="FFFFFF" w:themeColor="background1"/>
        <w:sz w:val="38"/>
        <w:szCs w:val="38"/>
      </w:rPr>
      <w:tab/>
    </w:r>
    <w:r w:rsidR="0033246E" w:rsidRPr="007929C0">
      <w:rPr>
        <w:b/>
        <w:color w:val="FFFFFF" w:themeColor="background1"/>
        <w:sz w:val="16"/>
        <w:szCs w:val="16"/>
      </w:rPr>
      <w:t>F</w:t>
    </w:r>
    <w:r w:rsidR="0033246E">
      <w:rPr>
        <w:b/>
        <w:color w:val="FFFFFF" w:themeColor="background1"/>
        <w:sz w:val="16"/>
        <w:szCs w:val="16"/>
      </w:rPr>
      <w:t>rau Franke, Berufsberaterin</w:t>
    </w:r>
    <w:r w:rsidR="0033246E">
      <w:rPr>
        <w:b/>
        <w:noProof/>
        <w:color w:val="FFFFFF" w:themeColor="background1"/>
        <w:sz w:val="38"/>
        <w:szCs w:val="38"/>
      </w:rPr>
      <w:tab/>
    </w:r>
  </w:p>
  <w:p w14:paraId="25C97794" w14:textId="6E8BC2F3" w:rsidR="0084164D" w:rsidRPr="00114B66" w:rsidRDefault="0033246E" w:rsidP="0033246E">
    <w:pPr>
      <w:pStyle w:val="Kopfzeile"/>
      <w:rPr>
        <w:b/>
        <w:color w:val="FFFFFF" w:themeColor="background1"/>
        <w:sz w:val="38"/>
        <w:szCs w:val="38"/>
      </w:rPr>
    </w:pPr>
    <w:r>
      <w:rPr>
        <w:b/>
        <w:color w:val="FFFFFF" w:themeColor="background1"/>
        <w:sz w:val="38"/>
        <w:szCs w:val="38"/>
      </w:rPr>
      <w:t xml:space="preserve">    </w:t>
    </w:r>
    <w:r w:rsidR="00EC5B52">
      <w:rPr>
        <w:b/>
        <w:color w:val="FFFFFF" w:themeColor="background1"/>
        <w:sz w:val="38"/>
        <w:szCs w:val="38"/>
      </w:rPr>
      <w:t>Januar</w:t>
    </w:r>
    <w:r w:rsidR="00545636">
      <w:rPr>
        <w:b/>
        <w:color w:val="FFFFFF" w:themeColor="background1"/>
        <w:sz w:val="38"/>
        <w:szCs w:val="38"/>
      </w:rPr>
      <w:t xml:space="preserve"> </w:t>
    </w:r>
    <w:r w:rsidR="00796C71" w:rsidRPr="00114B66">
      <w:rPr>
        <w:b/>
        <w:color w:val="FFFFFF" w:themeColor="background1"/>
        <w:sz w:val="38"/>
        <w:szCs w:val="38"/>
      </w:rPr>
      <w:t>202</w:t>
    </w:r>
    <w:r w:rsidR="00EC5B52">
      <w:rPr>
        <w:b/>
        <w:color w:val="FFFFFF" w:themeColor="background1"/>
        <w:sz w:val="38"/>
        <w:szCs w:val="38"/>
      </w:rPr>
      <w:t>3</w:t>
    </w:r>
    <w:r w:rsidRPr="0033246E">
      <w:rPr>
        <w:rFonts w:cs="Arial"/>
        <w:b/>
        <w:bCs/>
        <w:color w:val="FFFFFF" w:themeColor="background1"/>
        <w:kern w:val="24"/>
        <w:sz w:val="16"/>
        <w:szCs w:val="16"/>
      </w:rPr>
      <w:t xml:space="preserve"> </w:t>
    </w:r>
    <w:r>
      <w:rPr>
        <w:rFonts w:cs="Arial"/>
        <w:b/>
        <w:bCs/>
        <w:color w:val="FFFFFF" w:themeColor="background1"/>
        <w:kern w:val="24"/>
        <w:sz w:val="16"/>
        <w:szCs w:val="16"/>
      </w:rPr>
      <w:t xml:space="preserve">                                                                        </w:t>
    </w:r>
    <w:r w:rsidRPr="004A5361">
      <w:rPr>
        <w:rFonts w:cs="Arial"/>
        <w:b/>
        <w:bCs/>
        <w:color w:val="FFFFFF" w:themeColor="background1"/>
        <w:kern w:val="24"/>
        <w:sz w:val="16"/>
        <w:szCs w:val="16"/>
      </w:rPr>
      <w:t>Frankfurt-Main.Berufsberatung@arbeitsagentur.de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7626"/>
      </v:shape>
    </w:pict>
  </w:numPicBullet>
  <w:abstractNum w:abstractNumId="0" w15:restartNumberingAfterBreak="0">
    <w:nsid w:val="01332756"/>
    <w:multiLevelType w:val="hybridMultilevel"/>
    <w:tmpl w:val="04709E2C"/>
    <w:lvl w:ilvl="0" w:tplc="0A1C25F2">
      <w:numFmt w:val="bullet"/>
      <w:lvlText w:val="-"/>
      <w:lvlJc w:val="left"/>
      <w:pPr>
        <w:ind w:left="5962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66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4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81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8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5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2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10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722" w:hanging="360"/>
      </w:pPr>
      <w:rPr>
        <w:rFonts w:ascii="Wingdings" w:hAnsi="Wingdings" w:hint="default"/>
      </w:rPr>
    </w:lvl>
  </w:abstractNum>
  <w:abstractNum w:abstractNumId="1" w15:restartNumberingAfterBreak="0">
    <w:nsid w:val="09181A9A"/>
    <w:multiLevelType w:val="hybridMultilevel"/>
    <w:tmpl w:val="92A68648"/>
    <w:lvl w:ilvl="0" w:tplc="EF60D8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017A3"/>
    <w:multiLevelType w:val="hybridMultilevel"/>
    <w:tmpl w:val="EED025F4"/>
    <w:lvl w:ilvl="0" w:tplc="C36A3F8C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71F6"/>
    <w:multiLevelType w:val="hybridMultilevel"/>
    <w:tmpl w:val="6FD8211A"/>
    <w:lvl w:ilvl="0" w:tplc="F530E1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3E42"/>
    <w:multiLevelType w:val="hybridMultilevel"/>
    <w:tmpl w:val="869CA84E"/>
    <w:lvl w:ilvl="0" w:tplc="2542E064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auto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70E5F"/>
    <w:multiLevelType w:val="hybridMultilevel"/>
    <w:tmpl w:val="B9C4301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FE119C"/>
    <w:multiLevelType w:val="multilevel"/>
    <w:tmpl w:val="5C80127E"/>
    <w:lvl w:ilvl="0">
      <w:start w:val="1"/>
      <w:numFmt w:val="bullet"/>
      <w:lvlText w:val=""/>
      <w:lvlJc w:val="left"/>
      <w:pPr>
        <w:tabs>
          <w:tab w:val="num" w:pos="815"/>
        </w:tabs>
        <w:ind w:left="815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175"/>
        </w:tabs>
        <w:ind w:left="11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535"/>
        </w:tabs>
        <w:ind w:left="15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95"/>
        </w:tabs>
        <w:ind w:left="1895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255"/>
        </w:tabs>
        <w:ind w:left="22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615"/>
        </w:tabs>
        <w:ind w:left="26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75"/>
        </w:tabs>
        <w:ind w:left="2975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335"/>
        </w:tabs>
        <w:ind w:left="33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95"/>
        </w:tabs>
        <w:ind w:left="3695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28173456"/>
    <w:multiLevelType w:val="hybridMultilevel"/>
    <w:tmpl w:val="2782F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853CD"/>
    <w:multiLevelType w:val="hybridMultilevel"/>
    <w:tmpl w:val="2CCE3C2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7B4AB7"/>
    <w:multiLevelType w:val="hybridMultilevel"/>
    <w:tmpl w:val="B6927116"/>
    <w:lvl w:ilvl="0" w:tplc="98F80DB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A84CA4"/>
    <w:multiLevelType w:val="hybridMultilevel"/>
    <w:tmpl w:val="8DD6CD18"/>
    <w:lvl w:ilvl="0" w:tplc="4EA0B1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87209"/>
    <w:multiLevelType w:val="hybridMultilevel"/>
    <w:tmpl w:val="DF5C469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27FD0"/>
    <w:multiLevelType w:val="hybridMultilevel"/>
    <w:tmpl w:val="E4E47C8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716F1A"/>
    <w:multiLevelType w:val="hybridMultilevel"/>
    <w:tmpl w:val="E69A3DA4"/>
    <w:lvl w:ilvl="0" w:tplc="04070009">
      <w:start w:val="1"/>
      <w:numFmt w:val="bullet"/>
      <w:lvlText w:val=""/>
      <w:lvlJc w:val="left"/>
      <w:pPr>
        <w:ind w:left="1363" w:hanging="360"/>
      </w:pPr>
      <w:rPr>
        <w:rFonts w:ascii="Wingdings" w:hAnsi="Wingdings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4" w15:restartNumberingAfterBreak="0">
    <w:nsid w:val="3C31573D"/>
    <w:multiLevelType w:val="multilevel"/>
    <w:tmpl w:val="DCAA1050"/>
    <w:lvl w:ilvl="0">
      <w:start w:val="1"/>
      <w:numFmt w:val="decimalZero"/>
      <w:lvlText w:val="%1."/>
      <w:lvlJc w:val="left"/>
      <w:pPr>
        <w:ind w:left="1084" w:hanging="375"/>
      </w:pPr>
      <w:rPr>
        <w:rFonts w:hint="default"/>
        <w:sz w:val="22"/>
      </w:rPr>
    </w:lvl>
    <w:lvl w:ilvl="1">
      <w:start w:val="7"/>
      <w:numFmt w:val="decimalZero"/>
      <w:isLgl/>
      <w:lvlText w:val="%1.%2"/>
      <w:lvlJc w:val="left"/>
      <w:pPr>
        <w:ind w:left="1924" w:hanging="1215"/>
      </w:pPr>
      <w:rPr>
        <w:rFonts w:hint="default"/>
      </w:rPr>
    </w:lvl>
    <w:lvl w:ilvl="2">
      <w:start w:val="2021"/>
      <w:numFmt w:val="decimal"/>
      <w:isLgl/>
      <w:lvlText w:val="%1.%2.%3"/>
      <w:lvlJc w:val="left"/>
      <w:pPr>
        <w:ind w:left="1924" w:hanging="121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24" w:hanging="121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4" w:hanging="121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5" w15:restartNumberingAfterBreak="0">
    <w:nsid w:val="472640D6"/>
    <w:multiLevelType w:val="hybridMultilevel"/>
    <w:tmpl w:val="D8666D1C"/>
    <w:lvl w:ilvl="0" w:tplc="18665556">
      <w:start w:val="1"/>
      <w:numFmt w:val="bullet"/>
      <w:lvlText w:val=""/>
      <w:lvlJc w:val="left"/>
      <w:pPr>
        <w:ind w:left="2140" w:hanging="360"/>
      </w:pPr>
      <w:rPr>
        <w:rFonts w:ascii="Wingdings" w:hAnsi="Wingdings" w:hint="default"/>
        <w:color w:val="auto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16" w15:restartNumberingAfterBreak="0">
    <w:nsid w:val="4ABE1DF8"/>
    <w:multiLevelType w:val="hybridMultilevel"/>
    <w:tmpl w:val="FEF00720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D53DD6"/>
    <w:multiLevelType w:val="multilevel"/>
    <w:tmpl w:val="1B086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5A1F11BF"/>
    <w:multiLevelType w:val="hybridMultilevel"/>
    <w:tmpl w:val="008A03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17529"/>
    <w:multiLevelType w:val="hybridMultilevel"/>
    <w:tmpl w:val="0E424AAA"/>
    <w:lvl w:ilvl="0" w:tplc="45B6E9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991AA8"/>
    <w:multiLevelType w:val="hybridMultilevel"/>
    <w:tmpl w:val="E9945332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A703CE"/>
    <w:multiLevelType w:val="hybridMultilevel"/>
    <w:tmpl w:val="99527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93958"/>
    <w:multiLevelType w:val="hybridMultilevel"/>
    <w:tmpl w:val="DBE43C04"/>
    <w:lvl w:ilvl="0" w:tplc="04070009">
      <w:start w:val="1"/>
      <w:numFmt w:val="bullet"/>
      <w:lvlText w:val=""/>
      <w:lvlJc w:val="left"/>
      <w:pPr>
        <w:ind w:left="1856" w:hanging="360"/>
      </w:pPr>
      <w:rPr>
        <w:rFonts w:ascii="Wingdings" w:hAnsi="Wingdings" w:hint="default"/>
        <w:sz w:val="28"/>
        <w:szCs w:val="28"/>
      </w:rPr>
    </w:lvl>
    <w:lvl w:ilvl="1" w:tplc="04070003">
      <w:start w:val="1"/>
      <w:numFmt w:val="bullet"/>
      <w:lvlText w:val="o"/>
      <w:lvlJc w:val="left"/>
      <w:pPr>
        <w:ind w:left="25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32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0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7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4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61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8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616" w:hanging="360"/>
      </w:pPr>
      <w:rPr>
        <w:rFonts w:ascii="Wingdings" w:hAnsi="Wingdings" w:hint="default"/>
      </w:rPr>
    </w:lvl>
  </w:abstractNum>
  <w:abstractNum w:abstractNumId="23" w15:restartNumberingAfterBreak="0">
    <w:nsid w:val="6CFD6E57"/>
    <w:multiLevelType w:val="hybridMultilevel"/>
    <w:tmpl w:val="815037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03065"/>
    <w:multiLevelType w:val="hybridMultilevel"/>
    <w:tmpl w:val="C6D2FBFA"/>
    <w:lvl w:ilvl="0" w:tplc="44FAB3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F5664"/>
    <w:multiLevelType w:val="multilevel"/>
    <w:tmpl w:val="169E3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6" w15:restartNumberingAfterBreak="0">
    <w:nsid w:val="74A93677"/>
    <w:multiLevelType w:val="hybridMultilevel"/>
    <w:tmpl w:val="2D4E5120"/>
    <w:lvl w:ilvl="0" w:tplc="03B694C0">
      <w:start w:val="18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1B69CE"/>
    <w:multiLevelType w:val="hybridMultilevel"/>
    <w:tmpl w:val="2682C3F8"/>
    <w:lvl w:ilvl="0" w:tplc="0407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D46F7"/>
    <w:multiLevelType w:val="hybridMultilevel"/>
    <w:tmpl w:val="7690E5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9C7A72"/>
    <w:multiLevelType w:val="multilevel"/>
    <w:tmpl w:val="8276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25"/>
  </w:num>
  <w:num w:numId="5">
    <w:abstractNumId w:val="17"/>
  </w:num>
  <w:num w:numId="6">
    <w:abstractNumId w:val="29"/>
  </w:num>
  <w:num w:numId="7">
    <w:abstractNumId w:val="7"/>
  </w:num>
  <w:num w:numId="8">
    <w:abstractNumId w:val="6"/>
  </w:num>
  <w:num w:numId="9">
    <w:abstractNumId w:val="2"/>
  </w:num>
  <w:num w:numId="10">
    <w:abstractNumId w:val="11"/>
  </w:num>
  <w:num w:numId="11">
    <w:abstractNumId w:val="8"/>
  </w:num>
  <w:num w:numId="12">
    <w:abstractNumId w:val="27"/>
  </w:num>
  <w:num w:numId="13">
    <w:abstractNumId w:val="19"/>
  </w:num>
  <w:num w:numId="14">
    <w:abstractNumId w:val="21"/>
  </w:num>
  <w:num w:numId="15">
    <w:abstractNumId w:val="28"/>
  </w:num>
  <w:num w:numId="16">
    <w:abstractNumId w:val="26"/>
  </w:num>
  <w:num w:numId="17">
    <w:abstractNumId w:val="23"/>
  </w:num>
  <w:num w:numId="18">
    <w:abstractNumId w:val="18"/>
  </w:num>
  <w:num w:numId="19">
    <w:abstractNumId w:val="16"/>
  </w:num>
  <w:num w:numId="20">
    <w:abstractNumId w:val="14"/>
  </w:num>
  <w:num w:numId="21">
    <w:abstractNumId w:val="20"/>
  </w:num>
  <w:num w:numId="22">
    <w:abstractNumId w:val="22"/>
  </w:num>
  <w:num w:numId="23">
    <w:abstractNumId w:val="5"/>
  </w:num>
  <w:num w:numId="24">
    <w:abstractNumId w:val="9"/>
  </w:num>
  <w:num w:numId="25">
    <w:abstractNumId w:val="1"/>
  </w:num>
  <w:num w:numId="26">
    <w:abstractNumId w:val="13"/>
  </w:num>
  <w:num w:numId="27">
    <w:abstractNumId w:val="24"/>
  </w:num>
  <w:num w:numId="28">
    <w:abstractNumId w:val="15"/>
  </w:num>
  <w:num w:numId="29">
    <w:abstractNumId w:val="12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9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style="mso-position-horizontal-relative:page;mso-position-vertical-relative:page" fillcolor="#333" stroke="f">
      <v:fill color="#333"/>
      <v:stroke on="f"/>
      <o:colormru v:ext="edit" colors="#b2b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198"/>
    <w:rsid w:val="000028DC"/>
    <w:rsid w:val="00010396"/>
    <w:rsid w:val="00010F00"/>
    <w:rsid w:val="00013DDF"/>
    <w:rsid w:val="00023A06"/>
    <w:rsid w:val="00025485"/>
    <w:rsid w:val="000258ED"/>
    <w:rsid w:val="00025D32"/>
    <w:rsid w:val="00026C4F"/>
    <w:rsid w:val="00027945"/>
    <w:rsid w:val="00030D21"/>
    <w:rsid w:val="00031099"/>
    <w:rsid w:val="000416A5"/>
    <w:rsid w:val="00043329"/>
    <w:rsid w:val="00060582"/>
    <w:rsid w:val="00060EAA"/>
    <w:rsid w:val="000666CE"/>
    <w:rsid w:val="00075254"/>
    <w:rsid w:val="00084454"/>
    <w:rsid w:val="00087359"/>
    <w:rsid w:val="0008754D"/>
    <w:rsid w:val="000909E7"/>
    <w:rsid w:val="000929B7"/>
    <w:rsid w:val="0009487D"/>
    <w:rsid w:val="00096938"/>
    <w:rsid w:val="000A0978"/>
    <w:rsid w:val="000A3B35"/>
    <w:rsid w:val="000B2161"/>
    <w:rsid w:val="000C010E"/>
    <w:rsid w:val="000C3D02"/>
    <w:rsid w:val="000C5491"/>
    <w:rsid w:val="000C7426"/>
    <w:rsid w:val="000D0C40"/>
    <w:rsid w:val="000D2452"/>
    <w:rsid w:val="000D419D"/>
    <w:rsid w:val="000D4944"/>
    <w:rsid w:val="000D49B8"/>
    <w:rsid w:val="000D508D"/>
    <w:rsid w:val="000D5892"/>
    <w:rsid w:val="000D5A00"/>
    <w:rsid w:val="000E1271"/>
    <w:rsid w:val="000F565F"/>
    <w:rsid w:val="000F61E4"/>
    <w:rsid w:val="00105C01"/>
    <w:rsid w:val="001133C8"/>
    <w:rsid w:val="001148D9"/>
    <w:rsid w:val="00114B66"/>
    <w:rsid w:val="00114D08"/>
    <w:rsid w:val="00126D13"/>
    <w:rsid w:val="00131D13"/>
    <w:rsid w:val="00135C6A"/>
    <w:rsid w:val="00141108"/>
    <w:rsid w:val="00143732"/>
    <w:rsid w:val="00143E20"/>
    <w:rsid w:val="0014546F"/>
    <w:rsid w:val="001520E1"/>
    <w:rsid w:val="00152A8D"/>
    <w:rsid w:val="00152CBE"/>
    <w:rsid w:val="0015399D"/>
    <w:rsid w:val="00154679"/>
    <w:rsid w:val="00155D9B"/>
    <w:rsid w:val="00166D7B"/>
    <w:rsid w:val="00167B5C"/>
    <w:rsid w:val="001710B8"/>
    <w:rsid w:val="00173C57"/>
    <w:rsid w:val="001745BB"/>
    <w:rsid w:val="00175E82"/>
    <w:rsid w:val="001762D1"/>
    <w:rsid w:val="00176410"/>
    <w:rsid w:val="00191519"/>
    <w:rsid w:val="001931E1"/>
    <w:rsid w:val="001941CE"/>
    <w:rsid w:val="00197EBF"/>
    <w:rsid w:val="001A329D"/>
    <w:rsid w:val="001A404E"/>
    <w:rsid w:val="001A746C"/>
    <w:rsid w:val="001B63B0"/>
    <w:rsid w:val="001C4D45"/>
    <w:rsid w:val="001C76FC"/>
    <w:rsid w:val="001C7FAC"/>
    <w:rsid w:val="001D0A10"/>
    <w:rsid w:val="001D0A1F"/>
    <w:rsid w:val="001D7225"/>
    <w:rsid w:val="001E18E7"/>
    <w:rsid w:val="001E2AD5"/>
    <w:rsid w:val="001F1A26"/>
    <w:rsid w:val="001F2E64"/>
    <w:rsid w:val="001F730C"/>
    <w:rsid w:val="00200802"/>
    <w:rsid w:val="002008B0"/>
    <w:rsid w:val="0020106E"/>
    <w:rsid w:val="00201574"/>
    <w:rsid w:val="00202671"/>
    <w:rsid w:val="00202708"/>
    <w:rsid w:val="00207877"/>
    <w:rsid w:val="002103C4"/>
    <w:rsid w:val="00210B9E"/>
    <w:rsid w:val="002133B7"/>
    <w:rsid w:val="002175E2"/>
    <w:rsid w:val="00220DF6"/>
    <w:rsid w:val="00225C83"/>
    <w:rsid w:val="00234326"/>
    <w:rsid w:val="00235C59"/>
    <w:rsid w:val="0023757E"/>
    <w:rsid w:val="00240587"/>
    <w:rsid w:val="00242548"/>
    <w:rsid w:val="00247804"/>
    <w:rsid w:val="00251E52"/>
    <w:rsid w:val="002522B9"/>
    <w:rsid w:val="00260E85"/>
    <w:rsid w:val="00262A96"/>
    <w:rsid w:val="0027037D"/>
    <w:rsid w:val="0027430E"/>
    <w:rsid w:val="002763EC"/>
    <w:rsid w:val="00281F59"/>
    <w:rsid w:val="0028220A"/>
    <w:rsid w:val="002949CF"/>
    <w:rsid w:val="00297C9C"/>
    <w:rsid w:val="002A29CD"/>
    <w:rsid w:val="002A7D3B"/>
    <w:rsid w:val="002B2F87"/>
    <w:rsid w:val="002C4041"/>
    <w:rsid w:val="002C61DF"/>
    <w:rsid w:val="002C752C"/>
    <w:rsid w:val="002D047B"/>
    <w:rsid w:val="002D1793"/>
    <w:rsid w:val="002D1BC9"/>
    <w:rsid w:val="002D2274"/>
    <w:rsid w:val="002D286A"/>
    <w:rsid w:val="002D379F"/>
    <w:rsid w:val="002D42B5"/>
    <w:rsid w:val="002E0F68"/>
    <w:rsid w:val="002E1267"/>
    <w:rsid w:val="002E3A63"/>
    <w:rsid w:val="002E3D91"/>
    <w:rsid w:val="002E6C2A"/>
    <w:rsid w:val="002F13C5"/>
    <w:rsid w:val="002F4D16"/>
    <w:rsid w:val="002F5B7A"/>
    <w:rsid w:val="002F6C63"/>
    <w:rsid w:val="00304D86"/>
    <w:rsid w:val="003058FC"/>
    <w:rsid w:val="0031112D"/>
    <w:rsid w:val="003138C1"/>
    <w:rsid w:val="00313CA4"/>
    <w:rsid w:val="00315CB7"/>
    <w:rsid w:val="00316BE1"/>
    <w:rsid w:val="003206C1"/>
    <w:rsid w:val="00324C2B"/>
    <w:rsid w:val="00325610"/>
    <w:rsid w:val="0033210F"/>
    <w:rsid w:val="0033246E"/>
    <w:rsid w:val="00333779"/>
    <w:rsid w:val="00336963"/>
    <w:rsid w:val="00340501"/>
    <w:rsid w:val="00341C38"/>
    <w:rsid w:val="00343A00"/>
    <w:rsid w:val="00343C6A"/>
    <w:rsid w:val="00347FD9"/>
    <w:rsid w:val="00350931"/>
    <w:rsid w:val="00353839"/>
    <w:rsid w:val="00353CCE"/>
    <w:rsid w:val="00357C18"/>
    <w:rsid w:val="0036193C"/>
    <w:rsid w:val="00367195"/>
    <w:rsid w:val="00374B73"/>
    <w:rsid w:val="003779A5"/>
    <w:rsid w:val="00386E55"/>
    <w:rsid w:val="00392FB1"/>
    <w:rsid w:val="0039336D"/>
    <w:rsid w:val="003A2BB8"/>
    <w:rsid w:val="003A6226"/>
    <w:rsid w:val="003A78E9"/>
    <w:rsid w:val="003B3B4E"/>
    <w:rsid w:val="003B53C9"/>
    <w:rsid w:val="003C1C6B"/>
    <w:rsid w:val="003C2546"/>
    <w:rsid w:val="003D3681"/>
    <w:rsid w:val="003D4188"/>
    <w:rsid w:val="003D6E5F"/>
    <w:rsid w:val="003D7102"/>
    <w:rsid w:val="003E3F5B"/>
    <w:rsid w:val="003E4264"/>
    <w:rsid w:val="003E63A3"/>
    <w:rsid w:val="003E6434"/>
    <w:rsid w:val="003F1E3E"/>
    <w:rsid w:val="003F295E"/>
    <w:rsid w:val="003F3038"/>
    <w:rsid w:val="003F5E69"/>
    <w:rsid w:val="0040331A"/>
    <w:rsid w:val="004044DE"/>
    <w:rsid w:val="004051BD"/>
    <w:rsid w:val="004051C7"/>
    <w:rsid w:val="00416D25"/>
    <w:rsid w:val="00417225"/>
    <w:rsid w:val="00417EC0"/>
    <w:rsid w:val="00421F07"/>
    <w:rsid w:val="00422D76"/>
    <w:rsid w:val="00427B7B"/>
    <w:rsid w:val="0043620F"/>
    <w:rsid w:val="00436C61"/>
    <w:rsid w:val="00437D65"/>
    <w:rsid w:val="00442B79"/>
    <w:rsid w:val="00447F57"/>
    <w:rsid w:val="0045059F"/>
    <w:rsid w:val="00451B9D"/>
    <w:rsid w:val="00451D5A"/>
    <w:rsid w:val="0045449F"/>
    <w:rsid w:val="00454D1C"/>
    <w:rsid w:val="00457439"/>
    <w:rsid w:val="00457850"/>
    <w:rsid w:val="004614CA"/>
    <w:rsid w:val="00463388"/>
    <w:rsid w:val="00466198"/>
    <w:rsid w:val="00470A46"/>
    <w:rsid w:val="00470B1C"/>
    <w:rsid w:val="00474F4F"/>
    <w:rsid w:val="00475ECA"/>
    <w:rsid w:val="00485359"/>
    <w:rsid w:val="00486B67"/>
    <w:rsid w:val="0048709C"/>
    <w:rsid w:val="004874A7"/>
    <w:rsid w:val="004A0F05"/>
    <w:rsid w:val="004A1D3F"/>
    <w:rsid w:val="004A3E5F"/>
    <w:rsid w:val="004A5260"/>
    <w:rsid w:val="004B1796"/>
    <w:rsid w:val="004B2455"/>
    <w:rsid w:val="004B3E31"/>
    <w:rsid w:val="004B5B05"/>
    <w:rsid w:val="004C17CC"/>
    <w:rsid w:val="004C1EC1"/>
    <w:rsid w:val="004C4D24"/>
    <w:rsid w:val="004C5725"/>
    <w:rsid w:val="004C608C"/>
    <w:rsid w:val="004D03DD"/>
    <w:rsid w:val="004D4008"/>
    <w:rsid w:val="004D5989"/>
    <w:rsid w:val="004E1C38"/>
    <w:rsid w:val="004E72EE"/>
    <w:rsid w:val="004E7702"/>
    <w:rsid w:val="004F066A"/>
    <w:rsid w:val="004F0CCE"/>
    <w:rsid w:val="004F698A"/>
    <w:rsid w:val="004F75A7"/>
    <w:rsid w:val="005024B7"/>
    <w:rsid w:val="00504FDF"/>
    <w:rsid w:val="00514DEB"/>
    <w:rsid w:val="00515FE4"/>
    <w:rsid w:val="00516610"/>
    <w:rsid w:val="0052192F"/>
    <w:rsid w:val="0052429A"/>
    <w:rsid w:val="00527213"/>
    <w:rsid w:val="00534170"/>
    <w:rsid w:val="005365EB"/>
    <w:rsid w:val="00540959"/>
    <w:rsid w:val="00543A6B"/>
    <w:rsid w:val="005448F5"/>
    <w:rsid w:val="00545636"/>
    <w:rsid w:val="00550277"/>
    <w:rsid w:val="00550C21"/>
    <w:rsid w:val="0055302A"/>
    <w:rsid w:val="00560423"/>
    <w:rsid w:val="005610B0"/>
    <w:rsid w:val="00564B82"/>
    <w:rsid w:val="005651CE"/>
    <w:rsid w:val="00565669"/>
    <w:rsid w:val="005670C9"/>
    <w:rsid w:val="0057370F"/>
    <w:rsid w:val="005772D6"/>
    <w:rsid w:val="005772FB"/>
    <w:rsid w:val="0057789A"/>
    <w:rsid w:val="00581E62"/>
    <w:rsid w:val="0058202F"/>
    <w:rsid w:val="005826ED"/>
    <w:rsid w:val="005879B5"/>
    <w:rsid w:val="00593088"/>
    <w:rsid w:val="00596BE0"/>
    <w:rsid w:val="00597254"/>
    <w:rsid w:val="005A04A4"/>
    <w:rsid w:val="005A4FD1"/>
    <w:rsid w:val="005B4CB2"/>
    <w:rsid w:val="005C34FC"/>
    <w:rsid w:val="005C623C"/>
    <w:rsid w:val="005D2CC8"/>
    <w:rsid w:val="005D2F4A"/>
    <w:rsid w:val="005D3016"/>
    <w:rsid w:val="005D602D"/>
    <w:rsid w:val="005E13D4"/>
    <w:rsid w:val="005E1EEA"/>
    <w:rsid w:val="005E25A3"/>
    <w:rsid w:val="005E2667"/>
    <w:rsid w:val="005E3920"/>
    <w:rsid w:val="005E4803"/>
    <w:rsid w:val="005E5666"/>
    <w:rsid w:val="005E6766"/>
    <w:rsid w:val="005F11DD"/>
    <w:rsid w:val="005F3FEB"/>
    <w:rsid w:val="005F4D9A"/>
    <w:rsid w:val="005F676F"/>
    <w:rsid w:val="00601399"/>
    <w:rsid w:val="006020F8"/>
    <w:rsid w:val="00602FD1"/>
    <w:rsid w:val="00607DD3"/>
    <w:rsid w:val="00613103"/>
    <w:rsid w:val="00613767"/>
    <w:rsid w:val="00613C2D"/>
    <w:rsid w:val="00614638"/>
    <w:rsid w:val="00614E0C"/>
    <w:rsid w:val="00615ED9"/>
    <w:rsid w:val="00616904"/>
    <w:rsid w:val="00616AE4"/>
    <w:rsid w:val="006201BA"/>
    <w:rsid w:val="0062108D"/>
    <w:rsid w:val="00623CAD"/>
    <w:rsid w:val="00625876"/>
    <w:rsid w:val="00627F5F"/>
    <w:rsid w:val="006309B0"/>
    <w:rsid w:val="00632BEA"/>
    <w:rsid w:val="00636F4D"/>
    <w:rsid w:val="00637A31"/>
    <w:rsid w:val="0064175B"/>
    <w:rsid w:val="006423F2"/>
    <w:rsid w:val="00645315"/>
    <w:rsid w:val="006509A7"/>
    <w:rsid w:val="0065587F"/>
    <w:rsid w:val="0065643E"/>
    <w:rsid w:val="00663FD8"/>
    <w:rsid w:val="00664C69"/>
    <w:rsid w:val="006651C6"/>
    <w:rsid w:val="006661C2"/>
    <w:rsid w:val="0066628C"/>
    <w:rsid w:val="00670CB8"/>
    <w:rsid w:val="00672F2F"/>
    <w:rsid w:val="00673917"/>
    <w:rsid w:val="00675B80"/>
    <w:rsid w:val="00680866"/>
    <w:rsid w:val="00680B6B"/>
    <w:rsid w:val="0068155D"/>
    <w:rsid w:val="00681CA7"/>
    <w:rsid w:val="0068583C"/>
    <w:rsid w:val="00685A82"/>
    <w:rsid w:val="00692948"/>
    <w:rsid w:val="00692AFC"/>
    <w:rsid w:val="00697E1C"/>
    <w:rsid w:val="006A1172"/>
    <w:rsid w:val="006A7A9B"/>
    <w:rsid w:val="006B1562"/>
    <w:rsid w:val="006B2898"/>
    <w:rsid w:val="006B2EAC"/>
    <w:rsid w:val="006B6528"/>
    <w:rsid w:val="006C2C7E"/>
    <w:rsid w:val="006C534D"/>
    <w:rsid w:val="006D1862"/>
    <w:rsid w:val="006D6E16"/>
    <w:rsid w:val="006E396B"/>
    <w:rsid w:val="006F1775"/>
    <w:rsid w:val="006F2079"/>
    <w:rsid w:val="006F2D64"/>
    <w:rsid w:val="006F55D3"/>
    <w:rsid w:val="00700869"/>
    <w:rsid w:val="0070380E"/>
    <w:rsid w:val="007038A4"/>
    <w:rsid w:val="00705E40"/>
    <w:rsid w:val="00711899"/>
    <w:rsid w:val="007151B3"/>
    <w:rsid w:val="00716514"/>
    <w:rsid w:val="00720FA8"/>
    <w:rsid w:val="00723569"/>
    <w:rsid w:val="00725115"/>
    <w:rsid w:val="00734C67"/>
    <w:rsid w:val="007369E6"/>
    <w:rsid w:val="00736C66"/>
    <w:rsid w:val="00747B3C"/>
    <w:rsid w:val="00747F65"/>
    <w:rsid w:val="00752381"/>
    <w:rsid w:val="00752DB3"/>
    <w:rsid w:val="0075747B"/>
    <w:rsid w:val="00760D87"/>
    <w:rsid w:val="0076412C"/>
    <w:rsid w:val="00766AEB"/>
    <w:rsid w:val="00772341"/>
    <w:rsid w:val="007774A2"/>
    <w:rsid w:val="007779EF"/>
    <w:rsid w:val="00777FEB"/>
    <w:rsid w:val="00780926"/>
    <w:rsid w:val="00784A33"/>
    <w:rsid w:val="00795671"/>
    <w:rsid w:val="00796C71"/>
    <w:rsid w:val="00797CB6"/>
    <w:rsid w:val="007A7632"/>
    <w:rsid w:val="007B19D2"/>
    <w:rsid w:val="007B1C6A"/>
    <w:rsid w:val="007C6A14"/>
    <w:rsid w:val="007C7BBC"/>
    <w:rsid w:val="007C7D40"/>
    <w:rsid w:val="007D0394"/>
    <w:rsid w:val="007D10EE"/>
    <w:rsid w:val="007D502B"/>
    <w:rsid w:val="007D50C7"/>
    <w:rsid w:val="007D6B48"/>
    <w:rsid w:val="007F0293"/>
    <w:rsid w:val="007F4331"/>
    <w:rsid w:val="007F6134"/>
    <w:rsid w:val="00800625"/>
    <w:rsid w:val="0080418C"/>
    <w:rsid w:val="00804680"/>
    <w:rsid w:val="00804C9D"/>
    <w:rsid w:val="00807C15"/>
    <w:rsid w:val="00807F9F"/>
    <w:rsid w:val="00815445"/>
    <w:rsid w:val="008159F0"/>
    <w:rsid w:val="00820869"/>
    <w:rsid w:val="00821278"/>
    <w:rsid w:val="00822EA8"/>
    <w:rsid w:val="00823554"/>
    <w:rsid w:val="00830966"/>
    <w:rsid w:val="00833D53"/>
    <w:rsid w:val="00840EA6"/>
    <w:rsid w:val="0084136D"/>
    <w:rsid w:val="0084164D"/>
    <w:rsid w:val="00843076"/>
    <w:rsid w:val="00843400"/>
    <w:rsid w:val="00850858"/>
    <w:rsid w:val="008563B3"/>
    <w:rsid w:val="00866269"/>
    <w:rsid w:val="00872D13"/>
    <w:rsid w:val="00877040"/>
    <w:rsid w:val="00885837"/>
    <w:rsid w:val="00886881"/>
    <w:rsid w:val="00893A56"/>
    <w:rsid w:val="00897263"/>
    <w:rsid w:val="00897E12"/>
    <w:rsid w:val="008A0591"/>
    <w:rsid w:val="008A094B"/>
    <w:rsid w:val="008A1581"/>
    <w:rsid w:val="008A279E"/>
    <w:rsid w:val="008A745E"/>
    <w:rsid w:val="008B183A"/>
    <w:rsid w:val="008B2DAB"/>
    <w:rsid w:val="008B6BAC"/>
    <w:rsid w:val="008C0512"/>
    <w:rsid w:val="008C065F"/>
    <w:rsid w:val="008C178F"/>
    <w:rsid w:val="008C76F6"/>
    <w:rsid w:val="008D3236"/>
    <w:rsid w:val="008D398B"/>
    <w:rsid w:val="008D3AE5"/>
    <w:rsid w:val="008D3D5D"/>
    <w:rsid w:val="008D3D81"/>
    <w:rsid w:val="008E0CE4"/>
    <w:rsid w:val="008E2D88"/>
    <w:rsid w:val="008E32FD"/>
    <w:rsid w:val="008E3EF4"/>
    <w:rsid w:val="008E5E91"/>
    <w:rsid w:val="008F0CF5"/>
    <w:rsid w:val="008F5CEE"/>
    <w:rsid w:val="009015E9"/>
    <w:rsid w:val="00913BF1"/>
    <w:rsid w:val="00915744"/>
    <w:rsid w:val="00915941"/>
    <w:rsid w:val="00915A1F"/>
    <w:rsid w:val="0091667F"/>
    <w:rsid w:val="0092321F"/>
    <w:rsid w:val="00925DF6"/>
    <w:rsid w:val="00926889"/>
    <w:rsid w:val="009309AF"/>
    <w:rsid w:val="00933C01"/>
    <w:rsid w:val="0093599E"/>
    <w:rsid w:val="009377F7"/>
    <w:rsid w:val="009421D7"/>
    <w:rsid w:val="00955A3F"/>
    <w:rsid w:val="00956922"/>
    <w:rsid w:val="00957D49"/>
    <w:rsid w:val="009650ED"/>
    <w:rsid w:val="009673B7"/>
    <w:rsid w:val="0097133E"/>
    <w:rsid w:val="0097540B"/>
    <w:rsid w:val="009769E8"/>
    <w:rsid w:val="00976C05"/>
    <w:rsid w:val="00980548"/>
    <w:rsid w:val="009806A0"/>
    <w:rsid w:val="0098163B"/>
    <w:rsid w:val="00984C0D"/>
    <w:rsid w:val="0098561B"/>
    <w:rsid w:val="00986A43"/>
    <w:rsid w:val="00986E7B"/>
    <w:rsid w:val="00987F1D"/>
    <w:rsid w:val="0099594F"/>
    <w:rsid w:val="00997517"/>
    <w:rsid w:val="009A40D1"/>
    <w:rsid w:val="009A47B2"/>
    <w:rsid w:val="009B23D6"/>
    <w:rsid w:val="009B44C2"/>
    <w:rsid w:val="009B46A6"/>
    <w:rsid w:val="009C1524"/>
    <w:rsid w:val="009C2A0C"/>
    <w:rsid w:val="009C7259"/>
    <w:rsid w:val="009D0B7E"/>
    <w:rsid w:val="009D47FC"/>
    <w:rsid w:val="009D733B"/>
    <w:rsid w:val="009E03D5"/>
    <w:rsid w:val="009E33D6"/>
    <w:rsid w:val="009E4FD9"/>
    <w:rsid w:val="009E7A52"/>
    <w:rsid w:val="009F3030"/>
    <w:rsid w:val="009F4D3D"/>
    <w:rsid w:val="009F72C8"/>
    <w:rsid w:val="00A00371"/>
    <w:rsid w:val="00A01B16"/>
    <w:rsid w:val="00A01B88"/>
    <w:rsid w:val="00A03C26"/>
    <w:rsid w:val="00A05FA0"/>
    <w:rsid w:val="00A07720"/>
    <w:rsid w:val="00A07887"/>
    <w:rsid w:val="00A113E9"/>
    <w:rsid w:val="00A13E37"/>
    <w:rsid w:val="00A1758B"/>
    <w:rsid w:val="00A21706"/>
    <w:rsid w:val="00A2424A"/>
    <w:rsid w:val="00A2571E"/>
    <w:rsid w:val="00A26DEC"/>
    <w:rsid w:val="00A27DB5"/>
    <w:rsid w:val="00A304F2"/>
    <w:rsid w:val="00A32566"/>
    <w:rsid w:val="00A32B74"/>
    <w:rsid w:val="00A33591"/>
    <w:rsid w:val="00A347FC"/>
    <w:rsid w:val="00A375EF"/>
    <w:rsid w:val="00A46AB7"/>
    <w:rsid w:val="00A51726"/>
    <w:rsid w:val="00A521DA"/>
    <w:rsid w:val="00A5264A"/>
    <w:rsid w:val="00A52990"/>
    <w:rsid w:val="00A53851"/>
    <w:rsid w:val="00A56898"/>
    <w:rsid w:val="00A622FF"/>
    <w:rsid w:val="00A66645"/>
    <w:rsid w:val="00A6796C"/>
    <w:rsid w:val="00A729ED"/>
    <w:rsid w:val="00A74931"/>
    <w:rsid w:val="00A829D1"/>
    <w:rsid w:val="00A84B69"/>
    <w:rsid w:val="00A854A0"/>
    <w:rsid w:val="00A877AC"/>
    <w:rsid w:val="00A87831"/>
    <w:rsid w:val="00A90107"/>
    <w:rsid w:val="00A9137B"/>
    <w:rsid w:val="00A945A7"/>
    <w:rsid w:val="00AA3E35"/>
    <w:rsid w:val="00AA47AA"/>
    <w:rsid w:val="00AA4A9F"/>
    <w:rsid w:val="00AB12FD"/>
    <w:rsid w:val="00AB14E1"/>
    <w:rsid w:val="00AB39D9"/>
    <w:rsid w:val="00AB4192"/>
    <w:rsid w:val="00AB622C"/>
    <w:rsid w:val="00AB78FC"/>
    <w:rsid w:val="00AC129B"/>
    <w:rsid w:val="00AC20F8"/>
    <w:rsid w:val="00AC2DC2"/>
    <w:rsid w:val="00AC3661"/>
    <w:rsid w:val="00AD0161"/>
    <w:rsid w:val="00AD0192"/>
    <w:rsid w:val="00AD5B5E"/>
    <w:rsid w:val="00AD6435"/>
    <w:rsid w:val="00AD662B"/>
    <w:rsid w:val="00AD7505"/>
    <w:rsid w:val="00AE033B"/>
    <w:rsid w:val="00AE1501"/>
    <w:rsid w:val="00AE1596"/>
    <w:rsid w:val="00AE3C31"/>
    <w:rsid w:val="00AF051F"/>
    <w:rsid w:val="00AF3198"/>
    <w:rsid w:val="00AF3CD6"/>
    <w:rsid w:val="00AF7860"/>
    <w:rsid w:val="00B003E0"/>
    <w:rsid w:val="00B025DF"/>
    <w:rsid w:val="00B05B52"/>
    <w:rsid w:val="00B10C00"/>
    <w:rsid w:val="00B13858"/>
    <w:rsid w:val="00B25FE3"/>
    <w:rsid w:val="00B277F3"/>
    <w:rsid w:val="00B37FFB"/>
    <w:rsid w:val="00B41127"/>
    <w:rsid w:val="00B41DA5"/>
    <w:rsid w:val="00B41EFC"/>
    <w:rsid w:val="00B424DF"/>
    <w:rsid w:val="00B44725"/>
    <w:rsid w:val="00B44B73"/>
    <w:rsid w:val="00B45EA6"/>
    <w:rsid w:val="00B500A2"/>
    <w:rsid w:val="00B5050F"/>
    <w:rsid w:val="00B505A6"/>
    <w:rsid w:val="00B550AE"/>
    <w:rsid w:val="00B576EE"/>
    <w:rsid w:val="00B57857"/>
    <w:rsid w:val="00B60FC7"/>
    <w:rsid w:val="00B63373"/>
    <w:rsid w:val="00B6400C"/>
    <w:rsid w:val="00B72BCC"/>
    <w:rsid w:val="00B74AF4"/>
    <w:rsid w:val="00B75461"/>
    <w:rsid w:val="00B76B10"/>
    <w:rsid w:val="00B77FDF"/>
    <w:rsid w:val="00B80E5E"/>
    <w:rsid w:val="00B8470F"/>
    <w:rsid w:val="00B8529F"/>
    <w:rsid w:val="00B87866"/>
    <w:rsid w:val="00B917EA"/>
    <w:rsid w:val="00BA0740"/>
    <w:rsid w:val="00BA0C9D"/>
    <w:rsid w:val="00BA2085"/>
    <w:rsid w:val="00BA22A9"/>
    <w:rsid w:val="00BA4AD2"/>
    <w:rsid w:val="00BA5FA9"/>
    <w:rsid w:val="00BA696E"/>
    <w:rsid w:val="00BB1CA5"/>
    <w:rsid w:val="00BB254C"/>
    <w:rsid w:val="00BB51AF"/>
    <w:rsid w:val="00BB51B5"/>
    <w:rsid w:val="00BB7348"/>
    <w:rsid w:val="00BB735D"/>
    <w:rsid w:val="00BC5FE7"/>
    <w:rsid w:val="00BC70EF"/>
    <w:rsid w:val="00BD1CDB"/>
    <w:rsid w:val="00BD1E88"/>
    <w:rsid w:val="00BD214B"/>
    <w:rsid w:val="00BD3281"/>
    <w:rsid w:val="00BD3694"/>
    <w:rsid w:val="00BD66AC"/>
    <w:rsid w:val="00BE56E8"/>
    <w:rsid w:val="00BE5FF9"/>
    <w:rsid w:val="00BF32D4"/>
    <w:rsid w:val="00BF37F0"/>
    <w:rsid w:val="00BF3F89"/>
    <w:rsid w:val="00BF5C6D"/>
    <w:rsid w:val="00BF5CC0"/>
    <w:rsid w:val="00C017A3"/>
    <w:rsid w:val="00C017EC"/>
    <w:rsid w:val="00C03A93"/>
    <w:rsid w:val="00C07B91"/>
    <w:rsid w:val="00C1243A"/>
    <w:rsid w:val="00C1519C"/>
    <w:rsid w:val="00C2237A"/>
    <w:rsid w:val="00C22667"/>
    <w:rsid w:val="00C23A9D"/>
    <w:rsid w:val="00C25DB9"/>
    <w:rsid w:val="00C27E2A"/>
    <w:rsid w:val="00C312A8"/>
    <w:rsid w:val="00C45487"/>
    <w:rsid w:val="00C46738"/>
    <w:rsid w:val="00C468DE"/>
    <w:rsid w:val="00C469A4"/>
    <w:rsid w:val="00C50589"/>
    <w:rsid w:val="00C53139"/>
    <w:rsid w:val="00C56347"/>
    <w:rsid w:val="00C56AC1"/>
    <w:rsid w:val="00C61F9F"/>
    <w:rsid w:val="00C621E6"/>
    <w:rsid w:val="00C63923"/>
    <w:rsid w:val="00C70BA0"/>
    <w:rsid w:val="00C71717"/>
    <w:rsid w:val="00C75306"/>
    <w:rsid w:val="00C80668"/>
    <w:rsid w:val="00C82C8D"/>
    <w:rsid w:val="00C83A04"/>
    <w:rsid w:val="00C841E7"/>
    <w:rsid w:val="00C84846"/>
    <w:rsid w:val="00C87269"/>
    <w:rsid w:val="00C8768E"/>
    <w:rsid w:val="00C919A0"/>
    <w:rsid w:val="00C92C41"/>
    <w:rsid w:val="00C96898"/>
    <w:rsid w:val="00CB40DD"/>
    <w:rsid w:val="00CC230F"/>
    <w:rsid w:val="00CC4B6C"/>
    <w:rsid w:val="00CC7A50"/>
    <w:rsid w:val="00CD02EE"/>
    <w:rsid w:val="00CD054B"/>
    <w:rsid w:val="00CD2397"/>
    <w:rsid w:val="00CD38B3"/>
    <w:rsid w:val="00CD76EF"/>
    <w:rsid w:val="00CF078C"/>
    <w:rsid w:val="00CF0D94"/>
    <w:rsid w:val="00CF4283"/>
    <w:rsid w:val="00CF4E9C"/>
    <w:rsid w:val="00D00E16"/>
    <w:rsid w:val="00D023C1"/>
    <w:rsid w:val="00D03C12"/>
    <w:rsid w:val="00D1440F"/>
    <w:rsid w:val="00D151FB"/>
    <w:rsid w:val="00D205B6"/>
    <w:rsid w:val="00D20A24"/>
    <w:rsid w:val="00D218F7"/>
    <w:rsid w:val="00D24F04"/>
    <w:rsid w:val="00D2755F"/>
    <w:rsid w:val="00D30D16"/>
    <w:rsid w:val="00D331B3"/>
    <w:rsid w:val="00D3693A"/>
    <w:rsid w:val="00D40C8E"/>
    <w:rsid w:val="00D420C6"/>
    <w:rsid w:val="00D44DDA"/>
    <w:rsid w:val="00D4717C"/>
    <w:rsid w:val="00D51437"/>
    <w:rsid w:val="00D56A83"/>
    <w:rsid w:val="00D605C0"/>
    <w:rsid w:val="00D622F0"/>
    <w:rsid w:val="00D7005A"/>
    <w:rsid w:val="00D71A09"/>
    <w:rsid w:val="00D775BC"/>
    <w:rsid w:val="00D834F3"/>
    <w:rsid w:val="00D8533F"/>
    <w:rsid w:val="00D95DA7"/>
    <w:rsid w:val="00DA11D4"/>
    <w:rsid w:val="00DA1E5C"/>
    <w:rsid w:val="00DA51C0"/>
    <w:rsid w:val="00DB1988"/>
    <w:rsid w:val="00DB2BAA"/>
    <w:rsid w:val="00DB3F3C"/>
    <w:rsid w:val="00DB6BD2"/>
    <w:rsid w:val="00DC43E0"/>
    <w:rsid w:val="00DC4ACF"/>
    <w:rsid w:val="00DC5BA6"/>
    <w:rsid w:val="00DD3856"/>
    <w:rsid w:val="00DD406C"/>
    <w:rsid w:val="00DD5A3B"/>
    <w:rsid w:val="00DE3AC2"/>
    <w:rsid w:val="00DE70C2"/>
    <w:rsid w:val="00DF0E73"/>
    <w:rsid w:val="00DF5AEF"/>
    <w:rsid w:val="00DF62E5"/>
    <w:rsid w:val="00E013B5"/>
    <w:rsid w:val="00E02C02"/>
    <w:rsid w:val="00E0693F"/>
    <w:rsid w:val="00E06976"/>
    <w:rsid w:val="00E101FC"/>
    <w:rsid w:val="00E10B0D"/>
    <w:rsid w:val="00E252DB"/>
    <w:rsid w:val="00E3590D"/>
    <w:rsid w:val="00E47186"/>
    <w:rsid w:val="00E50062"/>
    <w:rsid w:val="00E5198B"/>
    <w:rsid w:val="00E534C3"/>
    <w:rsid w:val="00E56245"/>
    <w:rsid w:val="00E629C2"/>
    <w:rsid w:val="00E657DB"/>
    <w:rsid w:val="00E668D9"/>
    <w:rsid w:val="00E66E7D"/>
    <w:rsid w:val="00E8340F"/>
    <w:rsid w:val="00E845B6"/>
    <w:rsid w:val="00E852E0"/>
    <w:rsid w:val="00E85F28"/>
    <w:rsid w:val="00E8772F"/>
    <w:rsid w:val="00E927C7"/>
    <w:rsid w:val="00EA2CA8"/>
    <w:rsid w:val="00EB04C2"/>
    <w:rsid w:val="00EB43A3"/>
    <w:rsid w:val="00EC08F9"/>
    <w:rsid w:val="00EC0E1A"/>
    <w:rsid w:val="00EC1511"/>
    <w:rsid w:val="00EC5B52"/>
    <w:rsid w:val="00ED30A3"/>
    <w:rsid w:val="00ED38CD"/>
    <w:rsid w:val="00ED3F21"/>
    <w:rsid w:val="00ED73AA"/>
    <w:rsid w:val="00EE03D5"/>
    <w:rsid w:val="00EE0F2F"/>
    <w:rsid w:val="00EE171E"/>
    <w:rsid w:val="00EE3612"/>
    <w:rsid w:val="00EF3D39"/>
    <w:rsid w:val="00EF4205"/>
    <w:rsid w:val="00EF6ACF"/>
    <w:rsid w:val="00EF7924"/>
    <w:rsid w:val="00F01615"/>
    <w:rsid w:val="00F01DD1"/>
    <w:rsid w:val="00F03E08"/>
    <w:rsid w:val="00F072FA"/>
    <w:rsid w:val="00F07D45"/>
    <w:rsid w:val="00F104C9"/>
    <w:rsid w:val="00F10926"/>
    <w:rsid w:val="00F12A66"/>
    <w:rsid w:val="00F146FE"/>
    <w:rsid w:val="00F22D73"/>
    <w:rsid w:val="00F237F4"/>
    <w:rsid w:val="00F24AE4"/>
    <w:rsid w:val="00F24E38"/>
    <w:rsid w:val="00F36B08"/>
    <w:rsid w:val="00F40C80"/>
    <w:rsid w:val="00F41E97"/>
    <w:rsid w:val="00F42372"/>
    <w:rsid w:val="00F4441B"/>
    <w:rsid w:val="00F54090"/>
    <w:rsid w:val="00F569DF"/>
    <w:rsid w:val="00F66A7F"/>
    <w:rsid w:val="00F71990"/>
    <w:rsid w:val="00F75AB6"/>
    <w:rsid w:val="00F75C2D"/>
    <w:rsid w:val="00F804E7"/>
    <w:rsid w:val="00F834C7"/>
    <w:rsid w:val="00FA3895"/>
    <w:rsid w:val="00FA3A86"/>
    <w:rsid w:val="00FB32D5"/>
    <w:rsid w:val="00FB521A"/>
    <w:rsid w:val="00FB61F5"/>
    <w:rsid w:val="00FC1635"/>
    <w:rsid w:val="00FC26B5"/>
    <w:rsid w:val="00FC54D4"/>
    <w:rsid w:val="00FC54FA"/>
    <w:rsid w:val="00FC56F5"/>
    <w:rsid w:val="00FC57C9"/>
    <w:rsid w:val="00FC63D2"/>
    <w:rsid w:val="00FD4489"/>
    <w:rsid w:val="00FD6201"/>
    <w:rsid w:val="00FE40B1"/>
    <w:rsid w:val="00FE5F3F"/>
    <w:rsid w:val="00FF2B96"/>
    <w:rsid w:val="00FF2B9C"/>
    <w:rsid w:val="00FF6270"/>
    <w:rsid w:val="00FF7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#333" stroke="f">
      <v:fill color="#333"/>
      <v:stroke on="f"/>
      <o:colormru v:ext="edit" colors="#b2b2b2"/>
    </o:shapedefaults>
    <o:shapelayout v:ext="edit">
      <o:idmap v:ext="edit" data="1"/>
    </o:shapelayout>
  </w:shapeDefaults>
  <w:decimalSymbol w:val=","/>
  <w:listSeparator w:val=";"/>
  <w14:docId w14:val="4D4ADC60"/>
  <w15:docId w15:val="{FECA7CB4-14F8-4C44-A8B8-4A497799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00E16"/>
    <w:pPr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E47186"/>
    <w:pPr>
      <w:keepNext/>
      <w:spacing w:before="240" w:after="60"/>
      <w:jc w:val="left"/>
      <w:outlineLvl w:val="0"/>
    </w:pPr>
    <w:rPr>
      <w:rFonts w:ascii="MetaNormalLF-Roman" w:hAnsi="MetaNormalLF-Roman"/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E47186"/>
    <w:pPr>
      <w:keepNext/>
      <w:spacing w:before="240" w:after="60"/>
      <w:jc w:val="left"/>
      <w:outlineLvl w:val="1"/>
    </w:pPr>
    <w:rPr>
      <w:rFonts w:ascii="MetaNormalLF-Roman" w:hAnsi="MetaNormalLF-Roman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E47186"/>
    <w:pPr>
      <w:keepNext/>
      <w:spacing w:before="240" w:after="60"/>
      <w:jc w:val="left"/>
      <w:outlineLvl w:val="2"/>
    </w:pPr>
    <w:rPr>
      <w:rFonts w:ascii="MetaNormalLF-Roman" w:hAnsi="MetaNormalLF-Roman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E47186"/>
    <w:pPr>
      <w:keepNext/>
      <w:spacing w:before="240" w:after="60"/>
      <w:jc w:val="left"/>
      <w:outlineLvl w:val="3"/>
    </w:pPr>
    <w:rPr>
      <w:rFonts w:ascii="MetaNormalLF-Roman" w:hAnsi="MetaNormalLF-Roman"/>
      <w:b/>
      <w:bCs/>
      <w:i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lberAbsatz">
    <w:name w:val="Halber Absatz"/>
    <w:basedOn w:val="Standard"/>
    <w:pPr>
      <w:spacing w:line="120" w:lineRule="exact"/>
    </w:pPr>
  </w:style>
  <w:style w:type="paragraph" w:customStyle="1" w:styleId="WfxFaxNum">
    <w:name w:val="WfxFaxNum"/>
    <w:basedOn w:val="Standard"/>
  </w:style>
  <w:style w:type="paragraph" w:customStyle="1" w:styleId="WfxTime">
    <w:name w:val="WfxTime"/>
    <w:basedOn w:val="Standard"/>
  </w:style>
  <w:style w:type="paragraph" w:customStyle="1" w:styleId="WfxDate">
    <w:name w:val="WfxDate"/>
    <w:basedOn w:val="Standard"/>
  </w:style>
  <w:style w:type="paragraph" w:customStyle="1" w:styleId="WfxRecipient">
    <w:name w:val="WfxRecipient"/>
    <w:basedOn w:val="Standard"/>
  </w:style>
  <w:style w:type="paragraph" w:customStyle="1" w:styleId="WfxCompany">
    <w:name w:val="WfxCompany"/>
    <w:basedOn w:val="Standard"/>
  </w:style>
  <w:style w:type="paragraph" w:customStyle="1" w:styleId="WfxSubject">
    <w:name w:val="WfxSubject"/>
    <w:basedOn w:val="Standard"/>
  </w:style>
  <w:style w:type="paragraph" w:customStyle="1" w:styleId="WfxKeyword">
    <w:name w:val="WfxKeyword"/>
    <w:basedOn w:val="Standard"/>
  </w:style>
  <w:style w:type="paragraph" w:customStyle="1" w:styleId="WfxBillCode">
    <w:name w:val="WfxBillCode"/>
    <w:basedOn w:val="Standard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rsid w:val="0091667F"/>
    <w:rPr>
      <w:rFonts w:ascii="Arial" w:hAnsi="Arial"/>
    </w:rPr>
  </w:style>
  <w:style w:type="paragraph" w:customStyle="1" w:styleId="MetaKopf-undFuzeile">
    <w:name w:val="Meta Kopf- und Fußzeile"/>
    <w:basedOn w:val="Standard"/>
    <w:pPr>
      <w:jc w:val="left"/>
    </w:pPr>
    <w:rPr>
      <w:rFonts w:ascii="MetaNormalLF-Roman" w:hAnsi="MetaNormalLF-Roman"/>
      <w:b/>
      <w:sz w:val="12"/>
    </w:rPr>
  </w:style>
  <w:style w:type="paragraph" w:customStyle="1" w:styleId="Kopfeintrag1">
    <w:name w:val="Kopfeintrag1"/>
    <w:basedOn w:val="Standard"/>
    <w:next w:val="Standard"/>
    <w:rsid w:val="00AE033B"/>
    <w:pPr>
      <w:spacing w:before="120" w:after="120"/>
      <w:jc w:val="left"/>
    </w:pPr>
    <w:rPr>
      <w:rFonts w:ascii="MetaNormalLF-Roman" w:hAnsi="MetaNormalLF-Roman"/>
      <w:sz w:val="32"/>
    </w:rPr>
  </w:style>
  <w:style w:type="paragraph" w:customStyle="1" w:styleId="Kopfeintrag2">
    <w:name w:val="Kopfeintrag2"/>
    <w:basedOn w:val="Kopfeintrag1"/>
    <w:rsid w:val="00AE033B"/>
    <w:rPr>
      <w:sz w:val="28"/>
    </w:rPr>
  </w:style>
  <w:style w:type="paragraph" w:customStyle="1" w:styleId="Kopfeintrag3">
    <w:name w:val="Kopfeintrag3"/>
    <w:basedOn w:val="Kopfeintrag1"/>
    <w:rsid w:val="00AE033B"/>
    <w:rPr>
      <w:sz w:val="24"/>
    </w:rPr>
  </w:style>
  <w:style w:type="table" w:styleId="Tabellenraster">
    <w:name w:val="Table Grid"/>
    <w:basedOn w:val="NormaleTabelle"/>
    <w:rsid w:val="002F4D1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D0192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0D508D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F6C6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F6C63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A07720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A854A0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C07B91"/>
    <w:rPr>
      <w:b/>
      <w:bCs/>
    </w:rPr>
  </w:style>
  <w:style w:type="character" w:styleId="HTMLZitat">
    <w:name w:val="HTML Cite"/>
    <w:basedOn w:val="Absatz-Standardschriftart"/>
    <w:uiPriority w:val="99"/>
    <w:semiHidden/>
    <w:unhideWhenUsed/>
    <w:rsid w:val="00C07B91"/>
    <w:rPr>
      <w:i w:val="0"/>
      <w:iCs w:val="0"/>
      <w:color w:val="009030"/>
    </w:rPr>
  </w:style>
  <w:style w:type="paragraph" w:styleId="Listenabsatz">
    <w:name w:val="List Paragraph"/>
    <w:basedOn w:val="Standard"/>
    <w:uiPriority w:val="34"/>
    <w:qFormat/>
    <w:rsid w:val="00F22D73"/>
    <w:pPr>
      <w:ind w:left="720"/>
      <w:contextualSpacing/>
    </w:pPr>
  </w:style>
  <w:style w:type="paragraph" w:customStyle="1" w:styleId="Default">
    <w:name w:val="Default"/>
    <w:rsid w:val="0031112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A26DEC"/>
    <w:pPr>
      <w:spacing w:after="200"/>
    </w:pPr>
    <w:rPr>
      <w:i/>
      <w:iCs/>
      <w:color w:val="1F497D" w:themeColor="text2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E0F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9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37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6270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699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88962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824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55">
          <w:marLeft w:val="54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9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5158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385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73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0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82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1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5838">
      <w:bodyDiv w:val="1"/>
      <w:marLeft w:val="15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36" w:space="0" w:color="A5B6B8"/>
                    <w:right w:val="none" w:sz="0" w:space="0" w:color="auto"/>
                  </w:divBdr>
                  <w:divsChild>
                    <w:div w:id="1595673333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0" w:color="E4E6E8"/>
                        <w:right w:val="none" w:sz="0" w:space="0" w:color="auto"/>
                      </w:divBdr>
                      <w:divsChild>
                        <w:div w:id="97991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B8B8C1"/>
                            <w:right w:val="none" w:sz="0" w:space="0" w:color="auto"/>
                          </w:divBdr>
                          <w:divsChild>
                            <w:div w:id="120320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C0C0C0"/>
                                <w:left w:val="single" w:sz="2" w:space="0" w:color="C0C0C0"/>
                                <w:bottom w:val="single" w:sz="2" w:space="0" w:color="C0C0C0"/>
                                <w:right w:val="single" w:sz="2" w:space="0" w:color="C0C0C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mailto:kummert@em.uni-frankfurt.de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eveeno.com/WA_Jan1" TargetMode="External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abi.de/interaktiv/chat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schnuppertage.uni-frankfurt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hyperlink" Target="https://eveeno.com/WA_Jan2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C005\AppData\Local\Temp\bktemp\Sessions\erstellung\%7bbe6a80db-2e10-4180-b04c-87434e874c1f%7d\Vorlagen\Sonstige\Pressemitteilung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59523-263E-4F51-84AD-B21531CAF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</Template>
  <TotalTime>0</TotalTime>
  <Pages>1</Pages>
  <Words>104</Words>
  <Characters>1663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WillC005</dc:creator>
  <cp:lastModifiedBy>Franke Juliane</cp:lastModifiedBy>
  <cp:revision>2</cp:revision>
  <cp:lastPrinted>2022-09-27T09:31:00Z</cp:lastPrinted>
  <dcterms:created xsi:type="dcterms:W3CDTF">2023-01-12T12:39:00Z</dcterms:created>
  <dcterms:modified xsi:type="dcterms:W3CDTF">2023-01-12T12:39:00Z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xtAA_Anschrift">
    <vt:lpwstr>Regensburger Straße 104</vt:lpwstr>
  </property>
  <property fmtid="{D5CDD505-2E9C-101B-9397-08002B2CF9AE}" pid="3" name="txtAA">
    <vt:lpwstr>BA-Service-Haus</vt:lpwstr>
  </property>
  <property fmtid="{D5CDD505-2E9C-101B-9397-08002B2CF9AE}" pid="4" name="txtAA_PLZ">
    <vt:lpwstr>90478</vt:lpwstr>
  </property>
  <property fmtid="{D5CDD505-2E9C-101B-9397-08002B2CF9AE}" pid="5" name="txtAA_Ort">
    <vt:lpwstr>Nürnberg</vt:lpwstr>
  </property>
  <property fmtid="{D5CDD505-2E9C-101B-9397-08002B2CF9AE}" pid="6" name="txtAA_Telefon">
    <vt:lpwstr>(0911) 179 4665</vt:lpwstr>
  </property>
  <property fmtid="{D5CDD505-2E9C-101B-9397-08002B2CF9AE}" pid="7" name="txtAA_Fax">
    <vt:lpwstr/>
  </property>
  <property fmtid="{D5CDD505-2E9C-101B-9397-08002B2CF9AE}" pid="8" name="txtBearbeiter">
    <vt:lpwstr>Frau Susanne Schmidt</vt:lpwstr>
  </property>
  <property fmtid="{D5CDD505-2E9C-101B-9397-08002B2CF9AE}" pid="9" name="tplpath">
    <vt:lpwstr>H:\Vorlagen\Normal.dot</vt:lpwstr>
  </property>
  <property fmtid="{D5CDD505-2E9C-101B-9397-08002B2CF9AE}" pid="10" name="wv">
    <vt:bool>false</vt:bool>
  </property>
  <property fmtid="{D5CDD505-2E9C-101B-9397-08002B2CF9AE}" pid="11" name="wvgrund">
    <vt:lpwstr> </vt:lpwstr>
  </property>
  <property fmtid="{D5CDD505-2E9C-101B-9397-08002B2CF9AE}" pid="12" name="wvdatum">
    <vt:lpwstr>27d</vt:lpwstr>
  </property>
  <property fmtid="{D5CDD505-2E9C-101B-9397-08002B2CF9AE}" pid="13" name="vorlagennummer">
    <vt:lpwstr> </vt:lpwstr>
  </property>
  <property fmtid="{D5CDD505-2E9C-101B-9397-08002B2CF9AE}" pid="14" name="Zentraler Druck">
    <vt:bool>false</vt:bool>
  </property>
  <property fmtid="{D5CDD505-2E9C-101B-9397-08002B2CF9AE}" pid="15" name="ZDS_Anlage_1">
    <vt:lpwstr> </vt:lpwstr>
  </property>
  <property fmtid="{D5CDD505-2E9C-101B-9397-08002B2CF9AE}" pid="16" name="ZDS_Anlage_2">
    <vt:lpwstr> </vt:lpwstr>
  </property>
  <property fmtid="{D5CDD505-2E9C-101B-9397-08002B2CF9AE}" pid="17" name="wvpostfach">
    <vt:lpwstr>SELBST</vt:lpwstr>
  </property>
  <property fmtid="{D5CDD505-2E9C-101B-9397-08002B2CF9AE}" pid="18" name="eleisa">
    <vt:bool>false</vt:bool>
  </property>
  <property fmtid="{D5CDD505-2E9C-101B-9397-08002B2CF9AE}" pid="19" name="DMS_Matrix_Entwurf">
    <vt:bool>false</vt:bool>
  </property>
  <property fmtid="{D5CDD505-2E9C-101B-9397-08002B2CF9AE}" pid="20" name="DMS_Matrix_Original">
    <vt:bool>false</vt:bool>
  </property>
  <property fmtid="{D5CDD505-2E9C-101B-9397-08002B2CF9AE}" pid="21" name="zvsfileid">
    <vt:lpwstr>25390</vt:lpwstr>
  </property>
  <property fmtid="{D5CDD505-2E9C-101B-9397-08002B2CF9AE}" pid="22" name="zvsdateiid">
    <vt:lpwstr>4030</vt:lpwstr>
  </property>
  <property fmtid="{D5CDD505-2E9C-101B-9397-08002B2CF9AE}" pid="23" name="dokvorlage">
    <vt:lpwstr> </vt:lpwstr>
  </property>
  <property fmtid="{D5CDD505-2E9C-101B-9397-08002B2CF9AE}" pid="24" name="ams_status">
    <vt:lpwstr>unerledigt</vt:lpwstr>
  </property>
  <property fmtid="{D5CDD505-2E9C-101B-9397-08002B2CF9AE}" pid="25" name="sgbx">
    <vt:bool>false</vt:bool>
  </property>
  <property fmtid="{D5CDD505-2E9C-101B-9397-08002B2CF9AE}" pid="26" name="zvsTestVorlage">
    <vt:bool>false</vt:bool>
  </property>
  <property fmtid="{D5CDD505-2E9C-101B-9397-08002B2CF9AE}" pid="27" name="FreigabeAb">
    <vt:lpwstr>01.01.1900</vt:lpwstr>
  </property>
  <property fmtid="{D5CDD505-2E9C-101B-9397-08002B2CF9AE}" pid="28" name="VersionFreigabeAb">
    <vt:lpwstr>01.01.2000</vt:lpwstr>
  </property>
</Properties>
</file>